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8C400" w14:textId="77777777" w:rsidR="00DB46B1" w:rsidRDefault="00DB46B1">
      <w:pPr>
        <w:pStyle w:val="Title"/>
      </w:pPr>
      <w:r>
        <w:rPr>
          <w:noProof/>
        </w:rPr>
        <w:drawing>
          <wp:inline distT="0" distB="0" distL="0" distR="0" wp14:anchorId="36209FAD" wp14:editId="1C9A839F">
            <wp:extent cx="5486400" cy="685800"/>
            <wp:effectExtent l="0" t="0" r="0"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85800"/>
                    </a:xfrm>
                    <a:prstGeom prst="rect">
                      <a:avLst/>
                    </a:prstGeom>
                  </pic:spPr>
                </pic:pic>
              </a:graphicData>
            </a:graphic>
          </wp:inline>
        </w:drawing>
      </w:r>
    </w:p>
    <w:p w14:paraId="4523DEC9" w14:textId="77777777" w:rsidR="00B33EAD" w:rsidRDefault="00B33EAD">
      <w:pPr>
        <w:pStyle w:val="Title"/>
      </w:pPr>
    </w:p>
    <w:p w14:paraId="0C2693FF" w14:textId="77777777" w:rsidR="00BE16E2" w:rsidRDefault="00524CC3">
      <w:pPr>
        <w:pStyle w:val="Title"/>
      </w:pPr>
      <w:r>
        <w:t>Smart Breakout Board</w:t>
      </w:r>
    </w:p>
    <w:p w14:paraId="3F086259" w14:textId="77777777" w:rsidR="00BE16E2" w:rsidRDefault="00524CC3">
      <w:pPr>
        <w:pStyle w:val="Subtitle"/>
      </w:pPr>
      <w:r>
        <w:t>New School Mining</w:t>
      </w:r>
    </w:p>
    <w:p w14:paraId="3FB1B976" w14:textId="77777777" w:rsidR="00BE16E2" w:rsidRDefault="00E22FC6">
      <w:r>
        <w:rPr>
          <w:noProof/>
        </w:rPr>
        <w:drawing>
          <wp:inline distT="0" distB="0" distL="0" distR="0" wp14:anchorId="6EB82115" wp14:editId="28DA16EB">
            <wp:extent cx="5486400" cy="22752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486400" cy="2275205"/>
                    </a:xfrm>
                    <a:prstGeom prst="rect">
                      <a:avLst/>
                    </a:prstGeom>
                  </pic:spPr>
                </pic:pic>
              </a:graphicData>
            </a:graphic>
          </wp:inline>
        </w:drawing>
      </w:r>
    </w:p>
    <w:p w14:paraId="2024C880" w14:textId="26CF9017" w:rsidR="00BE16E2" w:rsidRPr="00CF0F7D" w:rsidRDefault="00DB5B53">
      <w:pPr>
        <w:rPr>
          <w:sz w:val="22"/>
          <w:szCs w:val="22"/>
        </w:rPr>
      </w:pPr>
      <w:r>
        <w:t>Version 1.</w:t>
      </w:r>
      <w:r w:rsidR="002816B1">
        <w:t>1</w:t>
      </w:r>
      <w:r w:rsidR="009124E9">
        <w:t>2</w:t>
      </w:r>
    </w:p>
    <w:sdt>
      <w:sdtPr>
        <w:rPr>
          <w:rFonts w:asciiTheme="minorHAnsi" w:eastAsiaTheme="minorHAnsi" w:hAnsiTheme="minorHAnsi" w:cstheme="minorBidi"/>
          <w:b w:val="0"/>
          <w:caps w:val="0"/>
          <w:color w:val="8F8989" w:themeColor="text2" w:themeTint="BF"/>
          <w:sz w:val="24"/>
          <w:szCs w:val="24"/>
        </w:rPr>
        <w:id w:val="-1568100847"/>
        <w:docPartObj>
          <w:docPartGallery w:val="Table of Contents"/>
          <w:docPartUnique/>
        </w:docPartObj>
      </w:sdtPr>
      <w:sdtEndPr>
        <w:rPr>
          <w:bCs/>
          <w:noProof/>
        </w:rPr>
      </w:sdtEndPr>
      <w:sdtContent>
        <w:p w14:paraId="3E2C87CE" w14:textId="77777777" w:rsidR="00BE16E2" w:rsidRDefault="00CF5AE1" w:rsidP="00E22FC6">
          <w:pPr>
            <w:pStyle w:val="TOCHeading"/>
            <w:spacing w:after="480"/>
          </w:pPr>
          <w:r>
            <w:rPr>
              <w:rStyle w:val="Emphasis"/>
            </w:rPr>
            <w:t>TAble of</w:t>
          </w:r>
          <w:r>
            <w:rPr>
              <w:rStyle w:val="Emphasis"/>
            </w:rPr>
            <w:br/>
          </w:r>
          <w:r>
            <w:t>Contents</w:t>
          </w:r>
        </w:p>
        <w:p w14:paraId="4D62B13E" w14:textId="77777777" w:rsidR="00E22FC6" w:rsidRDefault="00CF5AE1">
          <w:pPr>
            <w:pStyle w:val="TOC1"/>
            <w:rPr>
              <w:rFonts w:asciiTheme="minorHAnsi" w:eastAsiaTheme="minorEastAsia" w:hAnsiTheme="minorHAnsi"/>
              <w:b w:val="0"/>
              <w:bCs w:val="0"/>
              <w:caps w:val="0"/>
              <w:noProof/>
              <w:color w:val="auto"/>
              <w:sz w:val="24"/>
              <w:lang w:eastAsia="en-US"/>
            </w:rPr>
          </w:pPr>
          <w:r>
            <w:rPr>
              <w:noProof/>
            </w:rPr>
            <w:fldChar w:fldCharType="begin"/>
          </w:r>
          <w:r>
            <w:instrText xml:space="preserve"> TOC \o "1-3" \u </w:instrText>
          </w:r>
          <w:r>
            <w:rPr>
              <w:noProof/>
            </w:rPr>
            <w:fldChar w:fldCharType="separate"/>
          </w:r>
          <w:r w:rsidR="00E22FC6" w:rsidRPr="00BA35DC">
            <w:rPr>
              <w:iCs/>
              <w:noProof/>
              <w:color w:val="F5A623" w:themeColor="accent1"/>
            </w:rPr>
            <w:t xml:space="preserve">Quick Start </w:t>
          </w:r>
          <w:r w:rsidR="00E22FC6" w:rsidRPr="00BA35DC">
            <w:rPr>
              <w:iCs/>
              <w:noProof/>
              <w:color w:val="000000" w:themeColor="text1"/>
            </w:rPr>
            <w:t>Guide</w:t>
          </w:r>
          <w:r w:rsidR="00E22FC6">
            <w:rPr>
              <w:noProof/>
            </w:rPr>
            <w:tab/>
          </w:r>
          <w:r w:rsidR="00E22FC6">
            <w:rPr>
              <w:noProof/>
            </w:rPr>
            <w:fldChar w:fldCharType="begin"/>
          </w:r>
          <w:r w:rsidR="00E22FC6">
            <w:rPr>
              <w:noProof/>
            </w:rPr>
            <w:instrText xml:space="preserve"> PAGEREF _Toc64838492 \h </w:instrText>
          </w:r>
          <w:r w:rsidR="00E22FC6">
            <w:rPr>
              <w:noProof/>
            </w:rPr>
          </w:r>
          <w:r w:rsidR="00E22FC6">
            <w:rPr>
              <w:noProof/>
            </w:rPr>
            <w:fldChar w:fldCharType="separate"/>
          </w:r>
          <w:r w:rsidR="00CF0F7D">
            <w:rPr>
              <w:noProof/>
            </w:rPr>
            <w:t>1</w:t>
          </w:r>
          <w:r w:rsidR="00E22FC6">
            <w:rPr>
              <w:noProof/>
            </w:rPr>
            <w:fldChar w:fldCharType="end"/>
          </w:r>
        </w:p>
        <w:p w14:paraId="5E367555" w14:textId="77777777" w:rsidR="00E22FC6" w:rsidRDefault="00E22FC6">
          <w:pPr>
            <w:pStyle w:val="TOC1"/>
            <w:rPr>
              <w:rFonts w:asciiTheme="minorHAnsi" w:eastAsiaTheme="minorEastAsia" w:hAnsiTheme="minorHAnsi"/>
              <w:b w:val="0"/>
              <w:bCs w:val="0"/>
              <w:caps w:val="0"/>
              <w:noProof/>
              <w:color w:val="auto"/>
              <w:sz w:val="24"/>
              <w:lang w:eastAsia="en-US"/>
            </w:rPr>
          </w:pPr>
          <w:r>
            <w:rPr>
              <w:noProof/>
            </w:rPr>
            <w:t>Board Details</w:t>
          </w:r>
          <w:r>
            <w:rPr>
              <w:noProof/>
            </w:rPr>
            <w:tab/>
          </w:r>
          <w:r>
            <w:rPr>
              <w:noProof/>
            </w:rPr>
            <w:fldChar w:fldCharType="begin"/>
          </w:r>
          <w:r>
            <w:rPr>
              <w:noProof/>
            </w:rPr>
            <w:instrText xml:space="preserve"> PAGEREF _Toc64838493 \h </w:instrText>
          </w:r>
          <w:r>
            <w:rPr>
              <w:noProof/>
            </w:rPr>
          </w:r>
          <w:r>
            <w:rPr>
              <w:noProof/>
            </w:rPr>
            <w:fldChar w:fldCharType="separate"/>
          </w:r>
          <w:r w:rsidR="00CF0F7D">
            <w:rPr>
              <w:noProof/>
            </w:rPr>
            <w:t>3</w:t>
          </w:r>
          <w:r>
            <w:rPr>
              <w:noProof/>
            </w:rPr>
            <w:fldChar w:fldCharType="end"/>
          </w:r>
        </w:p>
        <w:p w14:paraId="6A40279A" w14:textId="77777777" w:rsidR="00E22FC6" w:rsidRDefault="00E22FC6">
          <w:pPr>
            <w:pStyle w:val="TOC2"/>
            <w:rPr>
              <w:rFonts w:eastAsiaTheme="minorEastAsia"/>
              <w:bCs w:val="0"/>
              <w:noProof/>
              <w:color w:val="auto"/>
              <w:szCs w:val="24"/>
              <w:lang w:eastAsia="en-US"/>
            </w:rPr>
          </w:pPr>
          <w:r>
            <w:rPr>
              <w:noProof/>
            </w:rPr>
            <w:t>Components</w:t>
          </w:r>
          <w:r>
            <w:rPr>
              <w:noProof/>
            </w:rPr>
            <w:tab/>
          </w:r>
          <w:r>
            <w:rPr>
              <w:noProof/>
            </w:rPr>
            <w:fldChar w:fldCharType="begin"/>
          </w:r>
          <w:r>
            <w:rPr>
              <w:noProof/>
            </w:rPr>
            <w:instrText xml:space="preserve"> PAGEREF _Toc64838494 \h </w:instrText>
          </w:r>
          <w:r>
            <w:rPr>
              <w:noProof/>
            </w:rPr>
          </w:r>
          <w:r>
            <w:rPr>
              <w:noProof/>
            </w:rPr>
            <w:fldChar w:fldCharType="separate"/>
          </w:r>
          <w:r w:rsidR="00CF0F7D">
            <w:rPr>
              <w:noProof/>
            </w:rPr>
            <w:t>4</w:t>
          </w:r>
          <w:r>
            <w:rPr>
              <w:noProof/>
            </w:rPr>
            <w:fldChar w:fldCharType="end"/>
          </w:r>
        </w:p>
        <w:p w14:paraId="3A3C2419" w14:textId="77777777" w:rsidR="00E22FC6" w:rsidRDefault="00E22FC6">
          <w:pPr>
            <w:pStyle w:val="TOC3"/>
            <w:tabs>
              <w:tab w:val="right" w:leader="dot" w:pos="8630"/>
            </w:tabs>
            <w:rPr>
              <w:rFonts w:eastAsiaTheme="minorEastAsia"/>
              <w:noProof/>
              <w:color w:val="auto"/>
              <w:lang w:eastAsia="en-US"/>
            </w:rPr>
          </w:pPr>
          <w:r>
            <w:rPr>
              <w:noProof/>
            </w:rPr>
            <w:t>Status LEDs</w:t>
          </w:r>
          <w:r>
            <w:rPr>
              <w:noProof/>
            </w:rPr>
            <w:tab/>
          </w:r>
          <w:r>
            <w:rPr>
              <w:noProof/>
            </w:rPr>
            <w:fldChar w:fldCharType="begin"/>
          </w:r>
          <w:r>
            <w:rPr>
              <w:noProof/>
            </w:rPr>
            <w:instrText xml:space="preserve"> PAGEREF _Toc64838495 \h </w:instrText>
          </w:r>
          <w:r>
            <w:rPr>
              <w:noProof/>
            </w:rPr>
          </w:r>
          <w:r>
            <w:rPr>
              <w:noProof/>
            </w:rPr>
            <w:fldChar w:fldCharType="separate"/>
          </w:r>
          <w:r w:rsidR="00CF0F7D">
            <w:rPr>
              <w:noProof/>
            </w:rPr>
            <w:t>4</w:t>
          </w:r>
          <w:r>
            <w:rPr>
              <w:noProof/>
            </w:rPr>
            <w:fldChar w:fldCharType="end"/>
          </w:r>
        </w:p>
        <w:p w14:paraId="3041B52A" w14:textId="77777777" w:rsidR="00E22FC6" w:rsidRDefault="00E22FC6">
          <w:pPr>
            <w:pStyle w:val="TOC3"/>
            <w:tabs>
              <w:tab w:val="right" w:leader="dot" w:pos="8630"/>
            </w:tabs>
            <w:rPr>
              <w:rFonts w:eastAsiaTheme="minorEastAsia"/>
              <w:noProof/>
              <w:color w:val="auto"/>
              <w:lang w:eastAsia="en-US"/>
            </w:rPr>
          </w:pPr>
          <w:r>
            <w:rPr>
              <w:noProof/>
            </w:rPr>
            <w:t>Power Button</w:t>
          </w:r>
          <w:r>
            <w:rPr>
              <w:noProof/>
            </w:rPr>
            <w:tab/>
          </w:r>
          <w:r>
            <w:rPr>
              <w:noProof/>
            </w:rPr>
            <w:fldChar w:fldCharType="begin"/>
          </w:r>
          <w:r>
            <w:rPr>
              <w:noProof/>
            </w:rPr>
            <w:instrText xml:space="preserve"> PAGEREF _Toc64838496 \h </w:instrText>
          </w:r>
          <w:r>
            <w:rPr>
              <w:noProof/>
            </w:rPr>
          </w:r>
          <w:r>
            <w:rPr>
              <w:noProof/>
            </w:rPr>
            <w:fldChar w:fldCharType="separate"/>
          </w:r>
          <w:r w:rsidR="00CF0F7D">
            <w:rPr>
              <w:noProof/>
            </w:rPr>
            <w:t>5</w:t>
          </w:r>
          <w:r>
            <w:rPr>
              <w:noProof/>
            </w:rPr>
            <w:fldChar w:fldCharType="end"/>
          </w:r>
        </w:p>
        <w:p w14:paraId="63CFDD2E" w14:textId="77777777" w:rsidR="00E22FC6" w:rsidRDefault="00E22FC6">
          <w:pPr>
            <w:pStyle w:val="TOC3"/>
            <w:tabs>
              <w:tab w:val="right" w:leader="dot" w:pos="8630"/>
            </w:tabs>
            <w:rPr>
              <w:rFonts w:eastAsiaTheme="minorEastAsia"/>
              <w:noProof/>
              <w:color w:val="auto"/>
              <w:lang w:eastAsia="en-US"/>
            </w:rPr>
          </w:pPr>
          <w:r>
            <w:rPr>
              <w:noProof/>
            </w:rPr>
            <w:t>PCIe GPU Power</w:t>
          </w:r>
          <w:r>
            <w:rPr>
              <w:noProof/>
            </w:rPr>
            <w:tab/>
          </w:r>
          <w:r>
            <w:rPr>
              <w:noProof/>
            </w:rPr>
            <w:fldChar w:fldCharType="begin"/>
          </w:r>
          <w:r>
            <w:rPr>
              <w:noProof/>
            </w:rPr>
            <w:instrText xml:space="preserve"> PAGEREF _Toc64838497 \h </w:instrText>
          </w:r>
          <w:r>
            <w:rPr>
              <w:noProof/>
            </w:rPr>
          </w:r>
          <w:r>
            <w:rPr>
              <w:noProof/>
            </w:rPr>
            <w:fldChar w:fldCharType="separate"/>
          </w:r>
          <w:r w:rsidR="00CF0F7D">
            <w:rPr>
              <w:noProof/>
            </w:rPr>
            <w:t>5</w:t>
          </w:r>
          <w:r>
            <w:rPr>
              <w:noProof/>
            </w:rPr>
            <w:fldChar w:fldCharType="end"/>
          </w:r>
        </w:p>
        <w:p w14:paraId="38650E25" w14:textId="77777777" w:rsidR="00E22FC6" w:rsidRDefault="00E22FC6">
          <w:pPr>
            <w:pStyle w:val="TOC3"/>
            <w:tabs>
              <w:tab w:val="right" w:leader="dot" w:pos="8630"/>
            </w:tabs>
            <w:rPr>
              <w:rFonts w:eastAsiaTheme="minorEastAsia"/>
              <w:noProof/>
              <w:color w:val="auto"/>
              <w:lang w:eastAsia="en-US"/>
            </w:rPr>
          </w:pPr>
          <w:r>
            <w:rPr>
              <w:noProof/>
            </w:rPr>
            <w:t>Wiring Harness Connectors</w:t>
          </w:r>
          <w:r>
            <w:rPr>
              <w:noProof/>
            </w:rPr>
            <w:tab/>
          </w:r>
          <w:r>
            <w:rPr>
              <w:noProof/>
            </w:rPr>
            <w:fldChar w:fldCharType="begin"/>
          </w:r>
          <w:r>
            <w:rPr>
              <w:noProof/>
            </w:rPr>
            <w:instrText xml:space="preserve"> PAGEREF _Toc64838498 \h </w:instrText>
          </w:r>
          <w:r>
            <w:rPr>
              <w:noProof/>
            </w:rPr>
          </w:r>
          <w:r>
            <w:rPr>
              <w:noProof/>
            </w:rPr>
            <w:fldChar w:fldCharType="separate"/>
          </w:r>
          <w:r w:rsidR="00CF0F7D">
            <w:rPr>
              <w:noProof/>
            </w:rPr>
            <w:t>5</w:t>
          </w:r>
          <w:r>
            <w:rPr>
              <w:noProof/>
            </w:rPr>
            <w:fldChar w:fldCharType="end"/>
          </w:r>
        </w:p>
        <w:p w14:paraId="17DC7284" w14:textId="77777777" w:rsidR="00E22FC6" w:rsidRDefault="00E22FC6">
          <w:pPr>
            <w:pStyle w:val="TOC3"/>
            <w:tabs>
              <w:tab w:val="right" w:leader="dot" w:pos="8630"/>
            </w:tabs>
            <w:rPr>
              <w:rFonts w:eastAsiaTheme="minorEastAsia"/>
              <w:noProof/>
              <w:color w:val="auto"/>
              <w:lang w:eastAsia="en-US"/>
            </w:rPr>
          </w:pPr>
          <w:r>
            <w:rPr>
              <w:noProof/>
            </w:rPr>
            <w:t>68 Pin Dell PSU connector</w:t>
          </w:r>
          <w:r>
            <w:rPr>
              <w:noProof/>
            </w:rPr>
            <w:tab/>
          </w:r>
          <w:r>
            <w:rPr>
              <w:noProof/>
            </w:rPr>
            <w:fldChar w:fldCharType="begin"/>
          </w:r>
          <w:r>
            <w:rPr>
              <w:noProof/>
            </w:rPr>
            <w:instrText xml:space="preserve"> PAGEREF _Toc64838499 \h </w:instrText>
          </w:r>
          <w:r>
            <w:rPr>
              <w:noProof/>
            </w:rPr>
          </w:r>
          <w:r>
            <w:rPr>
              <w:noProof/>
            </w:rPr>
            <w:fldChar w:fldCharType="separate"/>
          </w:r>
          <w:r w:rsidR="00CF0F7D">
            <w:rPr>
              <w:noProof/>
            </w:rPr>
            <w:t>5</w:t>
          </w:r>
          <w:r>
            <w:rPr>
              <w:noProof/>
            </w:rPr>
            <w:fldChar w:fldCharType="end"/>
          </w:r>
        </w:p>
        <w:p w14:paraId="7F21F9F5" w14:textId="77777777" w:rsidR="00E22FC6" w:rsidRDefault="00E22FC6">
          <w:pPr>
            <w:pStyle w:val="TOC1"/>
            <w:rPr>
              <w:rFonts w:asciiTheme="minorHAnsi" w:eastAsiaTheme="minorEastAsia" w:hAnsiTheme="minorHAnsi"/>
              <w:b w:val="0"/>
              <w:bCs w:val="0"/>
              <w:caps w:val="0"/>
              <w:noProof/>
              <w:color w:val="auto"/>
              <w:sz w:val="24"/>
              <w:lang w:eastAsia="en-US"/>
            </w:rPr>
          </w:pPr>
          <w:r>
            <w:rPr>
              <w:noProof/>
            </w:rPr>
            <w:t>Hackers Guide</w:t>
          </w:r>
          <w:r>
            <w:rPr>
              <w:noProof/>
            </w:rPr>
            <w:tab/>
          </w:r>
          <w:r>
            <w:rPr>
              <w:noProof/>
            </w:rPr>
            <w:fldChar w:fldCharType="begin"/>
          </w:r>
          <w:r>
            <w:rPr>
              <w:noProof/>
            </w:rPr>
            <w:instrText xml:space="preserve"> PAGEREF _Toc64838500 \h </w:instrText>
          </w:r>
          <w:r>
            <w:rPr>
              <w:noProof/>
            </w:rPr>
          </w:r>
          <w:r>
            <w:rPr>
              <w:noProof/>
            </w:rPr>
            <w:fldChar w:fldCharType="separate"/>
          </w:r>
          <w:r w:rsidR="00CF0F7D">
            <w:rPr>
              <w:noProof/>
            </w:rPr>
            <w:t>6</w:t>
          </w:r>
          <w:r>
            <w:rPr>
              <w:noProof/>
            </w:rPr>
            <w:fldChar w:fldCharType="end"/>
          </w:r>
        </w:p>
        <w:p w14:paraId="557F1B32" w14:textId="77777777" w:rsidR="00E22FC6" w:rsidRDefault="00E22FC6">
          <w:pPr>
            <w:pStyle w:val="TOC2"/>
            <w:rPr>
              <w:rFonts w:eastAsiaTheme="minorEastAsia"/>
              <w:bCs w:val="0"/>
              <w:noProof/>
              <w:color w:val="auto"/>
              <w:szCs w:val="24"/>
              <w:lang w:eastAsia="en-US"/>
            </w:rPr>
          </w:pPr>
          <w:r>
            <w:rPr>
              <w:noProof/>
            </w:rPr>
            <w:t>Details</w:t>
          </w:r>
          <w:r>
            <w:rPr>
              <w:noProof/>
            </w:rPr>
            <w:tab/>
          </w:r>
          <w:r>
            <w:rPr>
              <w:noProof/>
            </w:rPr>
            <w:fldChar w:fldCharType="begin"/>
          </w:r>
          <w:r>
            <w:rPr>
              <w:noProof/>
            </w:rPr>
            <w:instrText xml:space="preserve"> PAGEREF _Toc64838501 \h </w:instrText>
          </w:r>
          <w:r>
            <w:rPr>
              <w:noProof/>
            </w:rPr>
          </w:r>
          <w:r>
            <w:rPr>
              <w:noProof/>
            </w:rPr>
            <w:fldChar w:fldCharType="separate"/>
          </w:r>
          <w:r w:rsidR="00CF0F7D">
            <w:rPr>
              <w:noProof/>
            </w:rPr>
            <w:t>7</w:t>
          </w:r>
          <w:r>
            <w:rPr>
              <w:noProof/>
            </w:rPr>
            <w:fldChar w:fldCharType="end"/>
          </w:r>
        </w:p>
        <w:p w14:paraId="08433C49" w14:textId="77777777" w:rsidR="00E22FC6" w:rsidRDefault="00E22FC6">
          <w:pPr>
            <w:pStyle w:val="TOC3"/>
            <w:tabs>
              <w:tab w:val="right" w:leader="dot" w:pos="8630"/>
            </w:tabs>
            <w:rPr>
              <w:rFonts w:eastAsiaTheme="minorEastAsia"/>
              <w:noProof/>
              <w:color w:val="auto"/>
              <w:lang w:eastAsia="en-US"/>
            </w:rPr>
          </w:pPr>
          <w:r>
            <w:rPr>
              <w:noProof/>
            </w:rPr>
            <w:t>Arduino Pro Mini</w:t>
          </w:r>
          <w:r>
            <w:rPr>
              <w:noProof/>
            </w:rPr>
            <w:tab/>
          </w:r>
          <w:r>
            <w:rPr>
              <w:noProof/>
            </w:rPr>
            <w:fldChar w:fldCharType="begin"/>
          </w:r>
          <w:r>
            <w:rPr>
              <w:noProof/>
            </w:rPr>
            <w:instrText xml:space="preserve"> PAGEREF _Toc64838502 \h </w:instrText>
          </w:r>
          <w:r>
            <w:rPr>
              <w:noProof/>
            </w:rPr>
          </w:r>
          <w:r>
            <w:rPr>
              <w:noProof/>
            </w:rPr>
            <w:fldChar w:fldCharType="separate"/>
          </w:r>
          <w:r w:rsidR="00CF0F7D">
            <w:rPr>
              <w:noProof/>
            </w:rPr>
            <w:t>7</w:t>
          </w:r>
          <w:r>
            <w:rPr>
              <w:noProof/>
            </w:rPr>
            <w:fldChar w:fldCharType="end"/>
          </w:r>
        </w:p>
        <w:p w14:paraId="166C7E4F" w14:textId="77777777" w:rsidR="00E22FC6" w:rsidRDefault="00E22FC6">
          <w:pPr>
            <w:pStyle w:val="TOC3"/>
            <w:tabs>
              <w:tab w:val="right" w:leader="dot" w:pos="8630"/>
            </w:tabs>
            <w:rPr>
              <w:rFonts w:eastAsiaTheme="minorEastAsia"/>
              <w:noProof/>
              <w:color w:val="auto"/>
              <w:lang w:eastAsia="en-US"/>
            </w:rPr>
          </w:pPr>
          <w:r>
            <w:rPr>
              <w:noProof/>
            </w:rPr>
            <w:t>Relay controlled switch</w:t>
          </w:r>
          <w:r>
            <w:rPr>
              <w:noProof/>
            </w:rPr>
            <w:tab/>
          </w:r>
          <w:r>
            <w:rPr>
              <w:noProof/>
            </w:rPr>
            <w:fldChar w:fldCharType="begin"/>
          </w:r>
          <w:r>
            <w:rPr>
              <w:noProof/>
            </w:rPr>
            <w:instrText xml:space="preserve"> PAGEREF _Toc64838503 \h </w:instrText>
          </w:r>
          <w:r>
            <w:rPr>
              <w:noProof/>
            </w:rPr>
          </w:r>
          <w:r>
            <w:rPr>
              <w:noProof/>
            </w:rPr>
            <w:fldChar w:fldCharType="separate"/>
          </w:r>
          <w:r w:rsidR="00CF0F7D">
            <w:rPr>
              <w:noProof/>
            </w:rPr>
            <w:t>7</w:t>
          </w:r>
          <w:r>
            <w:rPr>
              <w:noProof/>
            </w:rPr>
            <w:fldChar w:fldCharType="end"/>
          </w:r>
        </w:p>
        <w:p w14:paraId="5B36629B" w14:textId="77777777" w:rsidR="00E22FC6" w:rsidRDefault="00E22FC6">
          <w:pPr>
            <w:pStyle w:val="TOC3"/>
            <w:tabs>
              <w:tab w:val="right" w:leader="dot" w:pos="8630"/>
            </w:tabs>
            <w:rPr>
              <w:rFonts w:eastAsiaTheme="minorEastAsia"/>
              <w:noProof/>
              <w:color w:val="auto"/>
              <w:lang w:eastAsia="en-US"/>
            </w:rPr>
          </w:pPr>
          <w:r>
            <w:rPr>
              <w:noProof/>
            </w:rPr>
            <w:t>DC-DC Power Converter</w:t>
          </w:r>
          <w:r>
            <w:rPr>
              <w:noProof/>
            </w:rPr>
            <w:tab/>
          </w:r>
          <w:r>
            <w:rPr>
              <w:noProof/>
            </w:rPr>
            <w:fldChar w:fldCharType="begin"/>
          </w:r>
          <w:r>
            <w:rPr>
              <w:noProof/>
            </w:rPr>
            <w:instrText xml:space="preserve"> PAGEREF _Toc64838504 \h </w:instrText>
          </w:r>
          <w:r>
            <w:rPr>
              <w:noProof/>
            </w:rPr>
          </w:r>
          <w:r>
            <w:rPr>
              <w:noProof/>
            </w:rPr>
            <w:fldChar w:fldCharType="separate"/>
          </w:r>
          <w:r w:rsidR="00CF0F7D">
            <w:rPr>
              <w:noProof/>
            </w:rPr>
            <w:t>7</w:t>
          </w:r>
          <w:r>
            <w:rPr>
              <w:noProof/>
            </w:rPr>
            <w:fldChar w:fldCharType="end"/>
          </w:r>
        </w:p>
        <w:p w14:paraId="5071C034" w14:textId="77777777" w:rsidR="00E22FC6" w:rsidRDefault="00E22FC6">
          <w:pPr>
            <w:pStyle w:val="TOC3"/>
            <w:tabs>
              <w:tab w:val="right" w:leader="dot" w:pos="8630"/>
            </w:tabs>
            <w:rPr>
              <w:rFonts w:eastAsiaTheme="minorEastAsia"/>
              <w:noProof/>
              <w:color w:val="auto"/>
              <w:lang w:eastAsia="en-US"/>
            </w:rPr>
          </w:pPr>
          <w:r>
            <w:rPr>
              <w:noProof/>
            </w:rPr>
            <w:t>4 Pin DIP switches</w:t>
          </w:r>
          <w:r>
            <w:rPr>
              <w:noProof/>
            </w:rPr>
            <w:tab/>
          </w:r>
          <w:r>
            <w:rPr>
              <w:noProof/>
            </w:rPr>
            <w:fldChar w:fldCharType="begin"/>
          </w:r>
          <w:r>
            <w:rPr>
              <w:noProof/>
            </w:rPr>
            <w:instrText xml:space="preserve"> PAGEREF _Toc64838505 \h </w:instrText>
          </w:r>
          <w:r>
            <w:rPr>
              <w:noProof/>
            </w:rPr>
          </w:r>
          <w:r>
            <w:rPr>
              <w:noProof/>
            </w:rPr>
            <w:fldChar w:fldCharType="separate"/>
          </w:r>
          <w:r w:rsidR="00CF0F7D">
            <w:rPr>
              <w:noProof/>
            </w:rPr>
            <w:t>8</w:t>
          </w:r>
          <w:r>
            <w:rPr>
              <w:noProof/>
            </w:rPr>
            <w:fldChar w:fldCharType="end"/>
          </w:r>
        </w:p>
        <w:p w14:paraId="36E77A4F" w14:textId="77777777" w:rsidR="00E22FC6" w:rsidRDefault="00E22FC6">
          <w:pPr>
            <w:pStyle w:val="TOC3"/>
            <w:tabs>
              <w:tab w:val="right" w:leader="dot" w:pos="8630"/>
            </w:tabs>
            <w:rPr>
              <w:rFonts w:eastAsiaTheme="minorEastAsia"/>
              <w:noProof/>
              <w:color w:val="auto"/>
              <w:lang w:eastAsia="en-US"/>
            </w:rPr>
          </w:pPr>
          <w:r>
            <w:rPr>
              <w:noProof/>
            </w:rPr>
            <w:t>RS485 connector</w:t>
          </w:r>
          <w:r>
            <w:rPr>
              <w:noProof/>
            </w:rPr>
            <w:tab/>
          </w:r>
          <w:r>
            <w:rPr>
              <w:noProof/>
            </w:rPr>
            <w:fldChar w:fldCharType="begin"/>
          </w:r>
          <w:r>
            <w:rPr>
              <w:noProof/>
            </w:rPr>
            <w:instrText xml:space="preserve"> PAGEREF _Toc64838506 \h </w:instrText>
          </w:r>
          <w:r>
            <w:rPr>
              <w:noProof/>
            </w:rPr>
          </w:r>
          <w:r>
            <w:rPr>
              <w:noProof/>
            </w:rPr>
            <w:fldChar w:fldCharType="separate"/>
          </w:r>
          <w:r w:rsidR="00CF0F7D">
            <w:rPr>
              <w:noProof/>
            </w:rPr>
            <w:t>8</w:t>
          </w:r>
          <w:r>
            <w:rPr>
              <w:noProof/>
            </w:rPr>
            <w:fldChar w:fldCharType="end"/>
          </w:r>
        </w:p>
        <w:p w14:paraId="694C065B" w14:textId="77777777" w:rsidR="00BE16E2" w:rsidRDefault="00CF5AE1">
          <w:pPr>
            <w:sectPr w:rsidR="00BE16E2">
              <w:headerReference w:type="default" r:id="rId14"/>
              <w:pgSz w:w="12240" w:h="15840"/>
              <w:pgMar w:top="2520" w:right="1800" w:bottom="1728" w:left="1800" w:header="720" w:footer="720" w:gutter="0"/>
              <w:pgNumType w:fmt="lowerRoman" w:start="1"/>
              <w:cols w:space="720"/>
              <w:titlePg/>
              <w:docGrid w:linePitch="360"/>
            </w:sectPr>
          </w:pPr>
          <w:r>
            <w:rPr>
              <w:rFonts w:asciiTheme="majorHAnsi" w:hAnsiTheme="majorHAnsi"/>
              <w:b/>
              <w:bCs/>
              <w:caps/>
              <w:color w:val="696464" w:themeColor="text2"/>
              <w:sz w:val="28"/>
            </w:rPr>
            <w:fldChar w:fldCharType="end"/>
          </w:r>
        </w:p>
      </w:sdtContent>
    </w:sdt>
    <w:p w14:paraId="249CD336" w14:textId="77777777" w:rsidR="00BE16E2" w:rsidRDefault="00524CC3">
      <w:pPr>
        <w:pStyle w:val="Heading1"/>
      </w:pPr>
      <w:bookmarkStart w:id="0" w:name="_Toc64838492"/>
      <w:r>
        <w:rPr>
          <w:rStyle w:val="Emphasis"/>
        </w:rPr>
        <w:lastRenderedPageBreak/>
        <w:t xml:space="preserve">Quick Start </w:t>
      </w:r>
      <w:r w:rsidRPr="00524CC3">
        <w:rPr>
          <w:rStyle w:val="Emphasis"/>
          <w:color w:val="000000" w:themeColor="text1"/>
        </w:rPr>
        <w:t>Guide</w:t>
      </w:r>
      <w:bookmarkEnd w:id="0"/>
    </w:p>
    <w:p w14:paraId="2F5F85A7" w14:textId="77777777" w:rsidR="00BE16E2" w:rsidRDefault="00524CC3">
      <w:r>
        <w:t>To get started with the smart breakout board follow these steps to quickly get the system up and running.</w:t>
      </w:r>
    </w:p>
    <w:p w14:paraId="7E9712A2" w14:textId="77777777" w:rsidR="00524CC3" w:rsidRDefault="00524CC3" w:rsidP="009B26D4">
      <w:pPr>
        <w:pStyle w:val="ListParagraph"/>
        <w:numPr>
          <w:ilvl w:val="0"/>
          <w:numId w:val="17"/>
        </w:numPr>
      </w:pPr>
      <w:r>
        <w:t>Take you Dell Server power supply and disconnect it from</w:t>
      </w:r>
      <w:r w:rsidR="009B26D4">
        <w:t xml:space="preserve"> AC</w:t>
      </w:r>
      <w:r>
        <w:t xml:space="preserve"> power.</w:t>
      </w:r>
    </w:p>
    <w:p w14:paraId="04B2CF2F" w14:textId="77777777" w:rsidR="00524CC3" w:rsidRDefault="00524CC3" w:rsidP="009B26D4">
      <w:pPr>
        <w:pStyle w:val="ListParagraph"/>
        <w:numPr>
          <w:ilvl w:val="0"/>
          <w:numId w:val="17"/>
        </w:numPr>
      </w:pPr>
      <w:r>
        <w:t>Plug the 68-pin connector of the smart breakout board to the Dell Server PSU.  The label on the PSU should be on the same side as the back of the Breakout Board.</w:t>
      </w:r>
    </w:p>
    <w:p w14:paraId="5AC2FB24" w14:textId="77777777" w:rsidR="00524CC3" w:rsidRDefault="00524CC3" w:rsidP="009B26D4">
      <w:pPr>
        <w:pStyle w:val="ListParagraph"/>
        <w:numPr>
          <w:ilvl w:val="0"/>
          <w:numId w:val="17"/>
        </w:numPr>
      </w:pPr>
      <w:r>
        <w:t xml:space="preserve">Plug the two wiring harnesses provided with this kit into the 6 PCI power connectors that have black color at the top of the connectors.  </w:t>
      </w:r>
    </w:p>
    <w:p w14:paraId="05296F58" w14:textId="5E974665" w:rsidR="00524CC3" w:rsidRDefault="00524CC3" w:rsidP="009B26D4">
      <w:pPr>
        <w:pStyle w:val="ListParagraph"/>
        <w:numPr>
          <w:ilvl w:val="0"/>
          <w:numId w:val="17"/>
        </w:numPr>
      </w:pPr>
      <w:r>
        <w:t>Plug u</w:t>
      </w:r>
      <w:r w:rsidR="00A21620">
        <w:t>p-</w:t>
      </w:r>
      <w:r>
        <w:t>to 6 PCIe power cables into the white 6 Pin connectors.  Use these to power your GPUs</w:t>
      </w:r>
    </w:p>
    <w:p w14:paraId="21A13F97" w14:textId="77777777" w:rsidR="009B26D4" w:rsidRDefault="00524CC3" w:rsidP="009B26D4">
      <w:pPr>
        <w:pStyle w:val="ListParagraph"/>
        <w:numPr>
          <w:ilvl w:val="0"/>
          <w:numId w:val="17"/>
        </w:numPr>
      </w:pPr>
      <w:r>
        <w:t xml:space="preserve">Plug SATA powered riser cards into the connectors from the wiring harnesses provided by the kit.  </w:t>
      </w:r>
    </w:p>
    <w:p w14:paraId="4211354F" w14:textId="77777777" w:rsidR="009B26D4" w:rsidRDefault="00524CC3" w:rsidP="009B26D4">
      <w:pPr>
        <w:pStyle w:val="ListParagraph"/>
        <w:numPr>
          <w:ilvl w:val="0"/>
          <w:numId w:val="17"/>
        </w:numPr>
      </w:pPr>
      <w:r>
        <w:t>Once everything is connected</w:t>
      </w:r>
      <w:r w:rsidR="009B26D4">
        <w:t>, plug the AC power into the Dell Server PSU</w:t>
      </w:r>
    </w:p>
    <w:p w14:paraId="2936ED0B" w14:textId="77777777" w:rsidR="009B26D4" w:rsidRDefault="009B26D4" w:rsidP="009B26D4">
      <w:pPr>
        <w:pStyle w:val="ListParagraph"/>
        <w:numPr>
          <w:ilvl w:val="0"/>
          <w:numId w:val="17"/>
        </w:numPr>
      </w:pPr>
      <w:r>
        <w:t>You should see one green LED light up and one red LED flashing.  This indicated that the board is in “standby”.</w:t>
      </w:r>
    </w:p>
    <w:p w14:paraId="3B309491" w14:textId="77777777" w:rsidR="00524CC3" w:rsidRDefault="009B26D4" w:rsidP="009B26D4">
      <w:pPr>
        <w:pStyle w:val="ListParagraph"/>
        <w:numPr>
          <w:ilvl w:val="0"/>
          <w:numId w:val="17"/>
        </w:numPr>
      </w:pPr>
      <w:r>
        <w:lastRenderedPageBreak/>
        <w:t xml:space="preserve">Now press </w:t>
      </w:r>
      <w:r w:rsidR="00524CC3">
        <w:t xml:space="preserve">the small white button near the LEDs on the breakout board.  </w:t>
      </w:r>
    </w:p>
    <w:p w14:paraId="51C042C9" w14:textId="6F5779D2" w:rsidR="009B26D4" w:rsidRDefault="009B26D4" w:rsidP="009B26D4">
      <w:pPr>
        <w:pStyle w:val="ListParagraph"/>
        <w:numPr>
          <w:ilvl w:val="0"/>
          <w:numId w:val="17"/>
        </w:numPr>
      </w:pPr>
      <w:r>
        <w:t>The other green LED should also light up and the red LED should be on constant</w:t>
      </w:r>
      <w:r w:rsidR="00A21620">
        <w:t>. A</w:t>
      </w:r>
      <w:r>
        <w:t>t this point power is on.</w:t>
      </w:r>
    </w:p>
    <w:p w14:paraId="57CEF721" w14:textId="77777777" w:rsidR="009B26D4" w:rsidRDefault="009B26D4" w:rsidP="009B26D4">
      <w:pPr>
        <w:pStyle w:val="ListParagraph"/>
        <w:numPr>
          <w:ilvl w:val="0"/>
          <w:numId w:val="17"/>
        </w:numPr>
      </w:pPr>
      <w:r>
        <w:t>You will now need to press the power button connected to your motherboard (or configure the motherboard to turn on after power interruption, typically found is the motherboards BIOS)</w:t>
      </w:r>
    </w:p>
    <w:p w14:paraId="39EB8C39" w14:textId="77777777" w:rsidR="009B26D4" w:rsidRDefault="009B26D4" w:rsidP="009B26D4">
      <w:pPr>
        <w:pStyle w:val="ListParagraph"/>
        <w:ind w:left="864"/>
      </w:pPr>
    </w:p>
    <w:p w14:paraId="1C6F3B61" w14:textId="77777777" w:rsidR="00976951" w:rsidRDefault="00976951">
      <w:pPr>
        <w:rPr>
          <w:rFonts w:asciiTheme="majorHAnsi" w:eastAsiaTheme="majorEastAsia" w:hAnsiTheme="majorHAnsi" w:cstheme="majorBidi"/>
          <w:b/>
          <w:caps/>
          <w:color w:val="696464" w:themeColor="text2"/>
          <w:sz w:val="90"/>
          <w:szCs w:val="32"/>
        </w:rPr>
      </w:pPr>
      <w:r>
        <w:br w:type="page"/>
      </w:r>
    </w:p>
    <w:p w14:paraId="7245B574" w14:textId="77777777" w:rsidR="009B26D4" w:rsidRPr="009B26D4" w:rsidRDefault="009B26D4" w:rsidP="00976951">
      <w:pPr>
        <w:pStyle w:val="Heading1"/>
        <w:spacing w:after="1320"/>
      </w:pPr>
      <w:bookmarkStart w:id="1" w:name="_Toc64838493"/>
      <w:r>
        <w:lastRenderedPageBreak/>
        <w:t>Board Details</w:t>
      </w:r>
      <w:bookmarkEnd w:id="1"/>
    </w:p>
    <w:p w14:paraId="774F0C56" w14:textId="77777777" w:rsidR="00BE16E2" w:rsidRDefault="00976951">
      <w:r>
        <w:rPr>
          <w:noProof/>
        </w:rPr>
        <mc:AlternateContent>
          <mc:Choice Requires="wps">
            <w:drawing>
              <wp:anchor distT="0" distB="0" distL="114300" distR="114300" simplePos="0" relativeHeight="251676672" behindDoc="0" locked="0" layoutInCell="1" allowOverlap="1" wp14:anchorId="51AE0B9D" wp14:editId="1D006280">
                <wp:simplePos x="0" y="0"/>
                <wp:positionH relativeFrom="column">
                  <wp:posOffset>1193800</wp:posOffset>
                </wp:positionH>
                <wp:positionV relativeFrom="paragraph">
                  <wp:posOffset>3591560</wp:posOffset>
                </wp:positionV>
                <wp:extent cx="273050" cy="285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4A8C1304" w14:textId="77777777" w:rsidR="00976951" w:rsidRDefault="00976951" w:rsidP="009769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E0B9D" id="_x0000_t202" coordsize="21600,21600" o:spt="202" path="m,l,21600r21600,l21600,xe">
                <v:stroke joinstyle="miter"/>
                <v:path gradientshapeok="t" o:connecttype="rect"/>
              </v:shapetype>
              <v:shape id="Text Box 12" o:spid="_x0000_s1026" type="#_x0000_t202" style="position:absolute;margin-left:94pt;margin-top:282.8pt;width:21.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" fillcolor="white [3201]" strokeweight=".5pt">
                <v:textbox>
                  <w:txbxContent>
                    <w:p w14:paraId="4A8C1304" w14:textId="77777777" w:rsidR="00976951" w:rsidRDefault="00976951" w:rsidP="00976951">
                      <w:r>
                        <w:t>5</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2CF8186" wp14:editId="5DA8ADEC">
                <wp:simplePos x="0" y="0"/>
                <wp:positionH relativeFrom="column">
                  <wp:posOffset>1498600</wp:posOffset>
                </wp:positionH>
                <wp:positionV relativeFrom="paragraph">
                  <wp:posOffset>2886710</wp:posOffset>
                </wp:positionV>
                <wp:extent cx="3390900" cy="102870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3390900" cy="102870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0BF8" id="Rectangle 11" o:spid="_x0000_s1026" style="position:absolute;margin-left:118pt;margin-top:227.3pt;width:267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" fillcolor="black" strokecolor="white [3212]" strokeweight="1pt">
                <v:fill opacity="19789f"/>
              </v:rect>
            </w:pict>
          </mc:Fallback>
        </mc:AlternateContent>
      </w:r>
      <w:r>
        <w:rPr>
          <w:noProof/>
        </w:rPr>
        <mc:AlternateContent>
          <mc:Choice Requires="wps">
            <w:drawing>
              <wp:anchor distT="0" distB="0" distL="114300" distR="114300" simplePos="0" relativeHeight="251672576" behindDoc="0" locked="0" layoutInCell="1" allowOverlap="1" wp14:anchorId="2B251213" wp14:editId="4833267D">
                <wp:simplePos x="0" y="0"/>
                <wp:positionH relativeFrom="column">
                  <wp:posOffset>3695700</wp:posOffset>
                </wp:positionH>
                <wp:positionV relativeFrom="paragraph">
                  <wp:posOffset>181610</wp:posOffset>
                </wp:positionV>
                <wp:extent cx="273050" cy="2857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0D0EC0EC" w14:textId="77777777" w:rsidR="00976951" w:rsidRDefault="00976951" w:rsidP="009769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1213" id="Text Box 10" o:spid="_x0000_s1027" type="#_x0000_t202" style="position:absolute;margin-left:291pt;margin-top:14.3pt;width:21.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" fillcolor="white [3201]" strokeweight=".5pt">
                <v:textbox>
                  <w:txbxContent>
                    <w:p w14:paraId="0D0EC0EC" w14:textId="77777777" w:rsidR="00976951" w:rsidRDefault="00976951" w:rsidP="00976951">
                      <w:r>
                        <w:t>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D585D1A" wp14:editId="71F8AA86">
                <wp:simplePos x="0" y="0"/>
                <wp:positionH relativeFrom="column">
                  <wp:posOffset>1771650</wp:posOffset>
                </wp:positionH>
                <wp:positionV relativeFrom="paragraph">
                  <wp:posOffset>187960</wp:posOffset>
                </wp:positionV>
                <wp:extent cx="273050" cy="285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025A56CF" w14:textId="77777777" w:rsidR="00976951" w:rsidRDefault="00976951" w:rsidP="009769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5D1A" id="Text Box 9" o:spid="_x0000_s1028" type="#_x0000_t202" style="position:absolute;margin-left:139.5pt;margin-top:14.8pt;width:21.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" fillcolor="white [3201]" strokeweight=".5pt">
                <v:textbox>
                  <w:txbxContent>
                    <w:p w14:paraId="025A56CF" w14:textId="77777777" w:rsidR="00976951" w:rsidRDefault="00976951" w:rsidP="00976951">
                      <w:r>
                        <w:t>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BB2CF16" wp14:editId="45BF7B4C">
                <wp:simplePos x="0" y="0"/>
                <wp:positionH relativeFrom="column">
                  <wp:posOffset>933450</wp:posOffset>
                </wp:positionH>
                <wp:positionV relativeFrom="paragraph">
                  <wp:posOffset>1972310</wp:posOffset>
                </wp:positionV>
                <wp:extent cx="273050" cy="285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2E2B40D9" w14:textId="77777777" w:rsidR="00976951" w:rsidRDefault="00976951" w:rsidP="009769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CF16" id="Text Box 8" o:spid="_x0000_s1029" type="#_x0000_t202" style="position:absolute;margin-left:73.5pt;margin-top:155.3pt;width:2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" fillcolor="white [3201]" strokeweight=".5pt">
                <v:textbox>
                  <w:txbxContent>
                    <w:p w14:paraId="2E2B40D9" w14:textId="77777777" w:rsidR="00976951" w:rsidRDefault="00976951" w:rsidP="00976951">
                      <w: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DE9F9A2" wp14:editId="741AB2AF">
                <wp:simplePos x="0" y="0"/>
                <wp:positionH relativeFrom="column">
                  <wp:posOffset>76200</wp:posOffset>
                </wp:positionH>
                <wp:positionV relativeFrom="paragraph">
                  <wp:posOffset>2277110</wp:posOffset>
                </wp:positionV>
                <wp:extent cx="27305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227DB8AC" w14:textId="77777777" w:rsidR="00976951" w:rsidRDefault="009769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F9A2" id="Text Box 7" o:spid="_x0000_s1030" type="#_x0000_t202" style="position:absolute;margin-left:6pt;margin-top:179.3pt;width:21.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" fillcolor="white [3201]" strokeweight=".5pt">
                <v:textbox>
                  <w:txbxContent>
                    <w:p w14:paraId="227DB8AC" w14:textId="77777777" w:rsidR="00976951" w:rsidRDefault="00976951">
                      <w: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F45E6ED" wp14:editId="77B8D59B">
                <wp:simplePos x="0" y="0"/>
                <wp:positionH relativeFrom="column">
                  <wp:posOffset>25400</wp:posOffset>
                </wp:positionH>
                <wp:positionV relativeFrom="paragraph">
                  <wp:posOffset>2588260</wp:posOffset>
                </wp:positionV>
                <wp:extent cx="450850" cy="869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50850" cy="8699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77D4" id="Rectangle 6" o:spid="_x0000_s1026" style="position:absolute;margin-left:2pt;margin-top:203.8pt;width:35.5pt;height: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" fillcolor="black" strokecolor="white [3212]" strokeweight="1pt">
                <v:fill opacity="19789f"/>
              </v:rect>
            </w:pict>
          </mc:Fallback>
        </mc:AlternateContent>
      </w:r>
      <w:r>
        <w:rPr>
          <w:noProof/>
        </w:rPr>
        <mc:AlternateContent>
          <mc:Choice Requires="wps">
            <w:drawing>
              <wp:anchor distT="0" distB="0" distL="114300" distR="114300" simplePos="0" relativeHeight="251663360" behindDoc="0" locked="0" layoutInCell="1" allowOverlap="1" wp14:anchorId="08E78E67" wp14:editId="364EB8E5">
                <wp:simplePos x="0" y="0"/>
                <wp:positionH relativeFrom="column">
                  <wp:posOffset>914400</wp:posOffset>
                </wp:positionH>
                <wp:positionV relativeFrom="paragraph">
                  <wp:posOffset>2296160</wp:posOffset>
                </wp:positionV>
                <wp:extent cx="546100" cy="4699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546100" cy="46990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EC38" id="Rectangle 5" o:spid="_x0000_s1026" style="position:absolute;margin-left:1in;margin-top:180.8pt;width:43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" fillcolor="black" strokecolor="white [3212]" strokeweight="1pt">
                <v:fill opacity="19789f"/>
              </v:rect>
            </w:pict>
          </mc:Fallback>
        </mc:AlternateContent>
      </w:r>
      <w:r>
        <w:rPr>
          <w:noProof/>
        </w:rPr>
        <mc:AlternateContent>
          <mc:Choice Requires="wps">
            <w:drawing>
              <wp:anchor distT="0" distB="0" distL="114300" distR="114300" simplePos="0" relativeHeight="251661312" behindDoc="0" locked="0" layoutInCell="1" allowOverlap="1" wp14:anchorId="0517FADE" wp14:editId="03FFC9AE">
                <wp:simplePos x="0" y="0"/>
                <wp:positionH relativeFrom="column">
                  <wp:posOffset>3689350</wp:posOffset>
                </wp:positionH>
                <wp:positionV relativeFrom="paragraph">
                  <wp:posOffset>511810</wp:posOffset>
                </wp:positionV>
                <wp:extent cx="628650" cy="21018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28650" cy="21018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70D1" id="Rectangle 4" o:spid="_x0000_s1026" style="position:absolute;margin-left:290.5pt;margin-top:40.3pt;width:49.5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" fillcolor="black" strokecolor="white [3212]" strokeweight="1pt">
                <v:fill opacity="19789f"/>
              </v:rect>
            </w:pict>
          </mc:Fallback>
        </mc:AlternateContent>
      </w:r>
      <w:r>
        <w:rPr>
          <w:noProof/>
        </w:rPr>
        <mc:AlternateContent>
          <mc:Choice Requires="wps">
            <w:drawing>
              <wp:anchor distT="0" distB="0" distL="114300" distR="114300" simplePos="0" relativeHeight="251659264" behindDoc="0" locked="0" layoutInCell="1" allowOverlap="1" wp14:anchorId="06E8C014" wp14:editId="2A1D64A8">
                <wp:simplePos x="0" y="0"/>
                <wp:positionH relativeFrom="column">
                  <wp:posOffset>1733550</wp:posOffset>
                </wp:positionH>
                <wp:positionV relativeFrom="paragraph">
                  <wp:posOffset>511810</wp:posOffset>
                </wp:positionV>
                <wp:extent cx="1917700" cy="21018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1917700" cy="21018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3687A" id="Rectangle 3" o:spid="_x0000_s1026" style="position:absolute;margin-left:136.5pt;margin-top:40.3pt;width:151pt;height:1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" fillcolor="black" strokecolor="white [3212]" strokeweight="1pt">
                <v:fill opacity="19789f"/>
              </v:rect>
            </w:pict>
          </mc:Fallback>
        </mc:AlternateContent>
      </w:r>
      <w:r w:rsidR="009B26D4">
        <w:rPr>
          <w:noProof/>
        </w:rPr>
        <w:drawing>
          <wp:inline distT="0" distB="0" distL="0" distR="0" wp14:anchorId="44AB4D02" wp14:editId="7AB6269B">
            <wp:extent cx="5486400" cy="4114800"/>
            <wp:effectExtent l="0" t="0" r="0" b="0"/>
            <wp:docPr id="1" name="Picture 1"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circu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t>This picture of the breakout board shows some of the key components of the board.  Here are their descriptions:</w:t>
      </w:r>
    </w:p>
    <w:p w14:paraId="2E994058" w14:textId="77777777" w:rsidR="00976951" w:rsidRDefault="00976951" w:rsidP="00976951">
      <w:pPr>
        <w:pStyle w:val="ListParagraph"/>
        <w:numPr>
          <w:ilvl w:val="0"/>
          <w:numId w:val="19"/>
        </w:numPr>
      </w:pPr>
      <w:r>
        <w:t>Status LEDs</w:t>
      </w:r>
    </w:p>
    <w:p w14:paraId="4846489C" w14:textId="77777777" w:rsidR="00976951" w:rsidRDefault="00976951" w:rsidP="00976951">
      <w:pPr>
        <w:pStyle w:val="ListParagraph"/>
        <w:numPr>
          <w:ilvl w:val="0"/>
          <w:numId w:val="19"/>
        </w:numPr>
      </w:pPr>
      <w:r>
        <w:t>Power Button</w:t>
      </w:r>
    </w:p>
    <w:p w14:paraId="4B5C5DF1" w14:textId="77777777" w:rsidR="00976951" w:rsidRDefault="00976951" w:rsidP="00976951">
      <w:pPr>
        <w:pStyle w:val="ListParagraph"/>
        <w:numPr>
          <w:ilvl w:val="0"/>
          <w:numId w:val="19"/>
        </w:numPr>
      </w:pPr>
      <w:r>
        <w:t>PCIe power for GPUs</w:t>
      </w:r>
    </w:p>
    <w:p w14:paraId="318CB527" w14:textId="77777777" w:rsidR="00976951" w:rsidRDefault="00976951" w:rsidP="00976951">
      <w:pPr>
        <w:pStyle w:val="ListParagraph"/>
        <w:numPr>
          <w:ilvl w:val="0"/>
          <w:numId w:val="19"/>
        </w:numPr>
      </w:pPr>
      <w:r>
        <w:t>Power connectors for wiring harnesses</w:t>
      </w:r>
    </w:p>
    <w:p w14:paraId="7E0E6165" w14:textId="77777777" w:rsidR="00976951" w:rsidRDefault="00976951" w:rsidP="00976951">
      <w:pPr>
        <w:pStyle w:val="ListParagraph"/>
        <w:numPr>
          <w:ilvl w:val="0"/>
          <w:numId w:val="19"/>
        </w:numPr>
      </w:pPr>
      <w:r>
        <w:t>68 Pin connector that connects to the Dell Server PSU</w:t>
      </w:r>
    </w:p>
    <w:p w14:paraId="08BB63CB" w14:textId="77777777" w:rsidR="00BE16E2" w:rsidRDefault="00976951" w:rsidP="00976951">
      <w:pPr>
        <w:pStyle w:val="Heading2"/>
      </w:pPr>
      <w:bookmarkStart w:id="2" w:name="_Toc64838494"/>
      <w:r>
        <w:lastRenderedPageBreak/>
        <w:t>Components</w:t>
      </w:r>
      <w:bookmarkEnd w:id="2"/>
    </w:p>
    <w:p w14:paraId="17F01F37" w14:textId="77777777" w:rsidR="00BE16E2" w:rsidRDefault="00976951" w:rsidP="00976951">
      <w:pPr>
        <w:pStyle w:val="Heading3"/>
      </w:pPr>
      <w:bookmarkStart w:id="3" w:name="_Toc64838495"/>
      <w:r>
        <w:t>Status LEDs</w:t>
      </w:r>
      <w:bookmarkEnd w:id="3"/>
    </w:p>
    <w:p w14:paraId="71EA4ADB" w14:textId="77777777" w:rsidR="00976951" w:rsidRDefault="00976951" w:rsidP="00976951">
      <w:r>
        <w:rPr>
          <w:noProof/>
        </w:rPr>
        <w:drawing>
          <wp:inline distT="0" distB="0" distL="0" distR="0" wp14:anchorId="38F40331" wp14:editId="042B4473">
            <wp:extent cx="546100" cy="1174750"/>
            <wp:effectExtent l="0" t="0" r="0" b="6350"/>
            <wp:docPr id="13" name="Picture 13"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 circuit&#10;&#10;Description automatically generated"/>
                    <pic:cNvPicPr/>
                  </pic:nvPicPr>
                  <pic:blipFill rotWithShape="1">
                    <a:blip r:embed="rId16" cstate="print">
                      <a:extLst>
                        <a:ext uri="{28A0092B-C50C-407E-A947-70E740481C1C}">
                          <a14:useLocalDpi xmlns:a14="http://schemas.microsoft.com/office/drawing/2010/main" val="0"/>
                        </a:ext>
                      </a:extLst>
                    </a:blip>
                    <a:srcRect t="59259" r="90046" b="12191"/>
                    <a:stretch/>
                  </pic:blipFill>
                  <pic:spPr bwMode="auto">
                    <a:xfrm>
                      <a:off x="0" y="0"/>
                      <a:ext cx="546100" cy="1174750"/>
                    </a:xfrm>
                    <a:prstGeom prst="rect">
                      <a:avLst/>
                    </a:prstGeom>
                    <a:ln>
                      <a:noFill/>
                    </a:ln>
                    <a:extLst>
                      <a:ext uri="{53640926-AAD7-44D8-BBD7-CCE9431645EC}">
                        <a14:shadowObscured xmlns:a14="http://schemas.microsoft.com/office/drawing/2010/main"/>
                      </a:ext>
                    </a:extLst>
                  </pic:spPr>
                </pic:pic>
              </a:graphicData>
            </a:graphic>
          </wp:inline>
        </w:drawing>
      </w:r>
    </w:p>
    <w:p w14:paraId="4446B782" w14:textId="77777777" w:rsidR="00976951" w:rsidRDefault="00976951" w:rsidP="00976951">
      <w:pPr>
        <w:pStyle w:val="Heading4"/>
      </w:pPr>
      <w:r>
        <w:t>Green LED 1</w:t>
      </w:r>
    </w:p>
    <w:p w14:paraId="67FACB1E" w14:textId="77777777" w:rsidR="00976951" w:rsidRDefault="00976951" w:rsidP="00976951">
      <w:r>
        <w:t xml:space="preserve">The bottom LED in the picture above, it is the LED closest to the Dell PSU and </w:t>
      </w:r>
      <w:r w:rsidR="004A001F">
        <w:t>labeled</w:t>
      </w:r>
      <w:r>
        <w:t xml:space="preserve"> </w:t>
      </w:r>
      <w:r w:rsidR="004A001F">
        <w:t>LED2 on the PCB.  This LED indicates the presence of 12V power from the dell power supply.  This means that the Dell PSU is “On”</w:t>
      </w:r>
    </w:p>
    <w:p w14:paraId="1B4F3663" w14:textId="77777777" w:rsidR="004A001F" w:rsidRDefault="004A001F" w:rsidP="004A001F">
      <w:pPr>
        <w:pStyle w:val="Heading4"/>
      </w:pPr>
      <w:r>
        <w:t>Green LED 2</w:t>
      </w:r>
    </w:p>
    <w:p w14:paraId="48E62A70" w14:textId="0673A6D8" w:rsidR="004A001F" w:rsidRDefault="004A001F" w:rsidP="004A001F">
      <w:r>
        <w:t xml:space="preserve">The second LED up from the bottom in the picture above. </w:t>
      </w:r>
      <w:r w:rsidR="00844983">
        <w:t>Labeled</w:t>
      </w:r>
      <w:r>
        <w:t xml:space="preserve"> LED1 on the PCB. This LED indicates the </w:t>
      </w:r>
      <w:r w:rsidR="00844983">
        <w:t>presence</w:t>
      </w:r>
      <w:r>
        <w:t xml:space="preserve"> of 3.3v power from the dell power supply that powers this breakout board.  When the system is in “Standby” this LED will still be lighted</w:t>
      </w:r>
    </w:p>
    <w:p w14:paraId="40F6E68D" w14:textId="77777777" w:rsidR="004A001F" w:rsidRDefault="004A001F" w:rsidP="004A001F">
      <w:pPr>
        <w:pStyle w:val="Heading4"/>
      </w:pPr>
      <w:r>
        <w:t>Red LED 3</w:t>
      </w:r>
    </w:p>
    <w:p w14:paraId="5AF77D39" w14:textId="77777777" w:rsidR="004A001F" w:rsidRDefault="004A001F" w:rsidP="004A001F">
      <w:r>
        <w:t xml:space="preserve">The thirds LED up from the bottom and labelled LED3 on the PCB.  This LED is controlled by the Arduino Pro Mini and will flash when the system is in “Standby” and be on solid when the system is “On”.  </w:t>
      </w:r>
    </w:p>
    <w:p w14:paraId="638BD0EA" w14:textId="77777777" w:rsidR="004A001F" w:rsidRDefault="004A001F" w:rsidP="004A001F">
      <w:pPr>
        <w:pStyle w:val="Heading4"/>
      </w:pPr>
      <w:r>
        <w:t>Red LED 4</w:t>
      </w:r>
    </w:p>
    <w:p w14:paraId="05DA9FB7" w14:textId="77777777" w:rsidR="004A001F" w:rsidRDefault="004A001F" w:rsidP="004A001F">
      <w:r>
        <w:t xml:space="preserve">The top LED in the picture above and labelled LED4 on the PCB.  This LED is controlled by the Arduino Pro Mini and unused in the current firmware.  </w:t>
      </w:r>
    </w:p>
    <w:p w14:paraId="2F2DE8E0" w14:textId="77777777" w:rsidR="004A001F" w:rsidRDefault="004A001F" w:rsidP="004A001F">
      <w:pPr>
        <w:pStyle w:val="Heading3"/>
      </w:pPr>
      <w:bookmarkStart w:id="4" w:name="_Toc64838496"/>
      <w:r>
        <w:lastRenderedPageBreak/>
        <w:t>Power Button</w:t>
      </w:r>
      <w:bookmarkEnd w:id="4"/>
    </w:p>
    <w:p w14:paraId="0F4BB876" w14:textId="77777777" w:rsidR="004A001F" w:rsidRDefault="004A001F" w:rsidP="004A001F">
      <w:r>
        <w:t xml:space="preserve">Pressing this button will toggle the state of the breakout board from “Standby” to “On”.  The power state of the breakout board is persisted if power is lost, so if the board was “On” and power was lost at the Dell PSU then when power is restored to the Dell PSU the breakout board will remain in the “On” status.  </w:t>
      </w:r>
    </w:p>
    <w:p w14:paraId="66F04D99" w14:textId="77777777" w:rsidR="004A001F" w:rsidRDefault="004A001F" w:rsidP="004A001F">
      <w:pPr>
        <w:pStyle w:val="Heading3"/>
      </w:pPr>
      <w:bookmarkStart w:id="5" w:name="_Toc64838497"/>
      <w:r>
        <w:t>PCIe GPU Power</w:t>
      </w:r>
      <w:bookmarkEnd w:id="5"/>
    </w:p>
    <w:p w14:paraId="2BDDD268" w14:textId="77777777" w:rsidR="004A001F" w:rsidRDefault="004A001F" w:rsidP="004A001F">
      <w:r>
        <w:t xml:space="preserve">These 6 connectors, identified by being all white, are there to power the GPUs.  These connectors are standard PCIe 6 Pin Power connectors with 3 pins of 12V and 3 Pins of GND.  </w:t>
      </w:r>
      <w:r w:rsidR="009A153B">
        <w:t xml:space="preserve">Never connect GPUs to the connectors with black on the top.  These connectors are for the wiring harnesses only.  </w:t>
      </w:r>
    </w:p>
    <w:p w14:paraId="77DDA1DD" w14:textId="77777777" w:rsidR="009A153B" w:rsidRDefault="009A153B" w:rsidP="009A153B">
      <w:pPr>
        <w:pStyle w:val="Heading3"/>
      </w:pPr>
      <w:bookmarkStart w:id="6" w:name="_Toc64838498"/>
      <w:r>
        <w:t>Wiring Harness Connectors</w:t>
      </w:r>
      <w:bookmarkEnd w:id="6"/>
    </w:p>
    <w:p w14:paraId="0C97A36F" w14:textId="77777777" w:rsidR="009A153B" w:rsidRDefault="009A153B" w:rsidP="004A001F">
      <w:r>
        <w:t xml:space="preserve">These two connectors signified with black on the top are designed for the wiring harnesses.  They provide both 12V and 5V power to the harness for optimal powering of SATA riser cards.  Never connect GPUs to these connectors.  Doing so will short out the breakout board PSU and possibly damage your GPU.  </w:t>
      </w:r>
    </w:p>
    <w:p w14:paraId="30658E73" w14:textId="77777777" w:rsidR="009A153B" w:rsidRDefault="009A153B" w:rsidP="009A153B">
      <w:pPr>
        <w:pStyle w:val="Heading3"/>
      </w:pPr>
      <w:bookmarkStart w:id="7" w:name="_Toc64838499"/>
      <w:r>
        <w:t>68 Pin Dell PSU connector</w:t>
      </w:r>
      <w:bookmarkEnd w:id="7"/>
    </w:p>
    <w:p w14:paraId="4316A34D" w14:textId="77777777" w:rsidR="009A153B" w:rsidRPr="009A153B" w:rsidRDefault="009A153B" w:rsidP="009A153B">
      <w:r>
        <w:t xml:space="preserve">This connector is designed to connect to the Dell PSU.  The bottom of the breakout board should be towards the bottom of the PSU.  The bottom of the PSU typically is the side with the label on it.  It’s also the side that the connector from the PSU is closest to. </w:t>
      </w:r>
    </w:p>
    <w:p w14:paraId="56838C6D" w14:textId="77777777" w:rsidR="004A001F" w:rsidRDefault="00CF0F7D" w:rsidP="00CF0F7D">
      <w:pPr>
        <w:pStyle w:val="Heading2"/>
      </w:pPr>
      <w:r>
        <w:lastRenderedPageBreak/>
        <w:t>Wiring Harnesses</w:t>
      </w:r>
    </w:p>
    <w:p w14:paraId="0FAF0811" w14:textId="77777777" w:rsidR="00CF0F7D" w:rsidRDefault="00CF0F7D" w:rsidP="00CF0F7D">
      <w:pPr>
        <w:pStyle w:val="Heading3"/>
      </w:pPr>
      <w:r>
        <w:t>ATX PSU Harness</w:t>
      </w:r>
    </w:p>
    <w:p w14:paraId="48D53F2E" w14:textId="77777777" w:rsidR="00CF0F7D" w:rsidRDefault="00CF0F7D" w:rsidP="00CF0F7D">
      <w:r>
        <w:rPr>
          <w:noProof/>
        </w:rPr>
        <w:drawing>
          <wp:inline distT="0" distB="0" distL="0" distR="0" wp14:anchorId="0AED947F" wp14:editId="57667FC3">
            <wp:extent cx="2614613" cy="3486150"/>
            <wp:effectExtent l="0" t="0" r="1905" b="0"/>
            <wp:docPr id="37" name="Picture 37"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able, connect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581" cy="3500774"/>
                    </a:xfrm>
                    <a:prstGeom prst="rect">
                      <a:avLst/>
                    </a:prstGeom>
                  </pic:spPr>
                </pic:pic>
              </a:graphicData>
            </a:graphic>
          </wp:inline>
        </w:drawing>
      </w:r>
    </w:p>
    <w:p w14:paraId="37E59ABB" w14:textId="77777777" w:rsidR="00CF0F7D" w:rsidRDefault="00CF0F7D" w:rsidP="00CF0F7D">
      <w:r>
        <w:t xml:space="preserve">This harness is designed to power a standard ATX motherboard.  The device with the white connector on the bottom will plug into the </w:t>
      </w:r>
      <w:proofErr w:type="gramStart"/>
      <w:r>
        <w:t>24 pin</w:t>
      </w:r>
      <w:proofErr w:type="gramEnd"/>
      <w:r>
        <w:t xml:space="preserve"> power connector on the motherboard.  There is also a 4 Pin connector that will provide the CPU power for the motherboard.  If </w:t>
      </w:r>
      <w:proofErr w:type="gramStart"/>
      <w:r>
        <w:t>you</w:t>
      </w:r>
      <w:proofErr w:type="gramEnd"/>
      <w:r>
        <w:t xml:space="preserve"> motherboard has an 8 pin CPU power, that is ok, just plug the 4 pin connector to one side.  This Pico PSU is designed for low to medium wattage CPUs, anything 100W or less should be fine.  The ATX Pico PSU is rated at up to 160W total power.  </w:t>
      </w:r>
    </w:p>
    <w:p w14:paraId="7E6DDBA9" w14:textId="77777777" w:rsidR="00CF0F7D" w:rsidRDefault="00CF0F7D" w:rsidP="00CF0F7D">
      <w:r>
        <w:t xml:space="preserve">In addition to the ATX power this harness provides 5 SATA power connectors, intended to power 3 SATA riser cards.  </w:t>
      </w:r>
    </w:p>
    <w:p w14:paraId="5790D988" w14:textId="77777777" w:rsidR="002816B1" w:rsidRPr="002816B1" w:rsidRDefault="002816B1" w:rsidP="002816B1">
      <w:pPr>
        <w:pStyle w:val="Heading3"/>
      </w:pPr>
      <w:r>
        <w:lastRenderedPageBreak/>
        <w:t>Riser Card only Harness</w:t>
      </w:r>
    </w:p>
    <w:p w14:paraId="6AF6090D" w14:textId="77777777" w:rsidR="00CF0F7D" w:rsidRDefault="00CF0F7D" w:rsidP="00CF0F7D">
      <w:r>
        <w:t xml:space="preserve"> </w:t>
      </w:r>
      <w:r>
        <w:rPr>
          <w:noProof/>
        </w:rPr>
        <w:drawing>
          <wp:inline distT="0" distB="0" distL="0" distR="0" wp14:anchorId="12403B74" wp14:editId="45357BED">
            <wp:extent cx="3771900" cy="28289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4302" cy="2830727"/>
                    </a:xfrm>
                    <a:prstGeom prst="rect">
                      <a:avLst/>
                    </a:prstGeom>
                  </pic:spPr>
                </pic:pic>
              </a:graphicData>
            </a:graphic>
          </wp:inline>
        </w:drawing>
      </w:r>
    </w:p>
    <w:p w14:paraId="7BC61EF8" w14:textId="77777777" w:rsidR="002816B1" w:rsidRPr="00CF0F7D" w:rsidRDefault="002816B1" w:rsidP="00CF0F7D">
      <w:r>
        <w:t xml:space="preserve">This harness is the same as other just without the Pico PSU.  It has 5 SATA power connectors and is designed to power 3 SATA riser cards.  </w:t>
      </w:r>
    </w:p>
    <w:p w14:paraId="7A9F1BFB" w14:textId="77777777" w:rsidR="004A001F" w:rsidRDefault="009A153B" w:rsidP="00C91021">
      <w:pPr>
        <w:pStyle w:val="Heading1"/>
        <w:spacing w:after="2760"/>
      </w:pPr>
      <w:bookmarkStart w:id="8" w:name="_Toc64838500"/>
      <w:r>
        <w:lastRenderedPageBreak/>
        <w:t>Hackers Guide</w:t>
      </w:r>
      <w:bookmarkEnd w:id="8"/>
    </w:p>
    <w:p w14:paraId="4501712E" w14:textId="77777777" w:rsidR="009A153B" w:rsidRPr="009A153B" w:rsidRDefault="00DF4185" w:rsidP="009A153B">
      <w:r w:rsidRPr="009A153B">
        <w:rPr>
          <w:noProof/>
        </w:rPr>
        <mc:AlternateContent>
          <mc:Choice Requires="wps">
            <w:drawing>
              <wp:anchor distT="0" distB="0" distL="114300" distR="114300" simplePos="0" relativeHeight="251683840" behindDoc="0" locked="0" layoutInCell="1" allowOverlap="1" wp14:anchorId="2FE00213" wp14:editId="3FBC579D">
                <wp:simplePos x="0" y="0"/>
                <wp:positionH relativeFrom="column">
                  <wp:posOffset>603250</wp:posOffset>
                </wp:positionH>
                <wp:positionV relativeFrom="paragraph">
                  <wp:posOffset>3147060</wp:posOffset>
                </wp:positionV>
                <wp:extent cx="647700" cy="41275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647700" cy="4127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652B" id="Rectangle 22" o:spid="_x0000_s1026" style="position:absolute;margin-left:47.5pt;margin-top:247.8pt;width:51pt;height: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" fillcolor="black" strokecolor="white [3212]" strokeweight="1pt">
                <v:fill opacity="19789f"/>
              </v:rect>
            </w:pict>
          </mc:Fallback>
        </mc:AlternateContent>
      </w:r>
      <w:r w:rsidR="009A153B" w:rsidRPr="009A153B">
        <w:rPr>
          <w:noProof/>
        </w:rPr>
        <mc:AlternateContent>
          <mc:Choice Requires="wps">
            <w:drawing>
              <wp:anchor distT="0" distB="0" distL="114300" distR="114300" simplePos="0" relativeHeight="251696128" behindDoc="0" locked="0" layoutInCell="1" allowOverlap="1" wp14:anchorId="3779EB2B" wp14:editId="5B3F8EE3">
                <wp:simplePos x="0" y="0"/>
                <wp:positionH relativeFrom="column">
                  <wp:posOffset>4197350</wp:posOffset>
                </wp:positionH>
                <wp:positionV relativeFrom="paragraph">
                  <wp:posOffset>480060</wp:posOffset>
                </wp:positionV>
                <wp:extent cx="273050" cy="2857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5BBD7B64" w14:textId="77777777" w:rsidR="009A153B" w:rsidRDefault="009A153B" w:rsidP="009A153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9EB2B" id="Text Box 28" o:spid="_x0000_s1031" type="#_x0000_t202" style="position:absolute;margin-left:330.5pt;margin-top:37.8pt;width:2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" fillcolor="white [3201]" strokeweight=".5pt">
                <v:textbox>
                  <w:txbxContent>
                    <w:p w14:paraId="5BBD7B64" w14:textId="77777777" w:rsidR="009A153B" w:rsidRDefault="009A153B" w:rsidP="009A153B">
                      <w:r>
                        <w:t>3</w:t>
                      </w:r>
                    </w:p>
                  </w:txbxContent>
                </v:textbox>
              </v:shape>
            </w:pict>
          </mc:Fallback>
        </mc:AlternateContent>
      </w:r>
      <w:r w:rsidR="009A153B" w:rsidRPr="009A153B">
        <w:rPr>
          <w:noProof/>
        </w:rPr>
        <mc:AlternateContent>
          <mc:Choice Requires="wps">
            <w:drawing>
              <wp:anchor distT="0" distB="0" distL="114300" distR="114300" simplePos="0" relativeHeight="251694080" behindDoc="0" locked="0" layoutInCell="1" allowOverlap="1" wp14:anchorId="30597222" wp14:editId="727C49C1">
                <wp:simplePos x="0" y="0"/>
                <wp:positionH relativeFrom="column">
                  <wp:posOffset>1181100</wp:posOffset>
                </wp:positionH>
                <wp:positionV relativeFrom="paragraph">
                  <wp:posOffset>403860</wp:posOffset>
                </wp:positionV>
                <wp:extent cx="273050" cy="2857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4920966B" w14:textId="77777777" w:rsidR="009A153B" w:rsidRDefault="009A153B" w:rsidP="009A153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7222" id="Text Box 27" o:spid="_x0000_s1032" type="#_x0000_t202" style="position:absolute;margin-left:93pt;margin-top:31.8pt;width:21.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" fillcolor="white [3201]" strokeweight=".5pt">
                <v:textbox>
                  <w:txbxContent>
                    <w:p w14:paraId="4920966B" w14:textId="77777777" w:rsidR="009A153B" w:rsidRDefault="009A153B" w:rsidP="009A153B">
                      <w:r>
                        <w:t>2</w:t>
                      </w:r>
                    </w:p>
                  </w:txbxContent>
                </v:textbox>
              </v:shape>
            </w:pict>
          </mc:Fallback>
        </mc:AlternateContent>
      </w:r>
      <w:r w:rsidR="009A153B" w:rsidRPr="009A153B">
        <w:rPr>
          <w:noProof/>
        </w:rPr>
        <mc:AlternateContent>
          <mc:Choice Requires="wps">
            <w:drawing>
              <wp:anchor distT="0" distB="0" distL="114300" distR="114300" simplePos="0" relativeHeight="251692032" behindDoc="0" locked="0" layoutInCell="1" allowOverlap="1" wp14:anchorId="2526754A" wp14:editId="4F6E5B3E">
                <wp:simplePos x="0" y="0"/>
                <wp:positionH relativeFrom="column">
                  <wp:posOffset>304800</wp:posOffset>
                </wp:positionH>
                <wp:positionV relativeFrom="paragraph">
                  <wp:posOffset>3172460</wp:posOffset>
                </wp:positionV>
                <wp:extent cx="273050" cy="2857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2285CC48" w14:textId="77777777" w:rsidR="009A153B" w:rsidRDefault="009A153B" w:rsidP="009A153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754A" id="Text Box 26" o:spid="_x0000_s1033" type="#_x0000_t202" style="position:absolute;margin-left:24pt;margin-top:249.8pt;width:21.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" fillcolor="white [3201]" strokeweight=".5pt">
                <v:textbox>
                  <w:txbxContent>
                    <w:p w14:paraId="2285CC48" w14:textId="77777777" w:rsidR="009A153B" w:rsidRDefault="009A153B" w:rsidP="009A153B">
                      <w:r>
                        <w:t>5</w:t>
                      </w:r>
                    </w:p>
                  </w:txbxContent>
                </v:textbox>
              </v:shape>
            </w:pict>
          </mc:Fallback>
        </mc:AlternateContent>
      </w:r>
      <w:r w:rsidR="009A153B" w:rsidRPr="009A153B">
        <w:rPr>
          <w:noProof/>
        </w:rPr>
        <mc:AlternateContent>
          <mc:Choice Requires="wps">
            <w:drawing>
              <wp:anchor distT="0" distB="0" distL="114300" distR="114300" simplePos="0" relativeHeight="251689984" behindDoc="0" locked="0" layoutInCell="1" allowOverlap="1" wp14:anchorId="57AF3EAD" wp14:editId="790454ED">
                <wp:simplePos x="0" y="0"/>
                <wp:positionH relativeFrom="column">
                  <wp:posOffset>63500</wp:posOffset>
                </wp:positionH>
                <wp:positionV relativeFrom="paragraph">
                  <wp:posOffset>2054860</wp:posOffset>
                </wp:positionV>
                <wp:extent cx="273050" cy="2857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085A4835" w14:textId="77777777" w:rsidR="009A153B" w:rsidRDefault="009A153B" w:rsidP="009A153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3EAD" id="Text Box 25" o:spid="_x0000_s1034" type="#_x0000_t202" style="position:absolute;margin-left:5pt;margin-top:161.8pt;width:21.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" fillcolor="white [3201]" strokeweight=".5pt">
                <v:textbox>
                  <w:txbxContent>
                    <w:p w14:paraId="085A4835" w14:textId="77777777" w:rsidR="009A153B" w:rsidRDefault="009A153B" w:rsidP="009A153B">
                      <w:r>
                        <w:t>4</w:t>
                      </w:r>
                    </w:p>
                  </w:txbxContent>
                </v:textbox>
              </v:shape>
            </w:pict>
          </mc:Fallback>
        </mc:AlternateContent>
      </w:r>
      <w:r w:rsidR="009A153B" w:rsidRPr="009A153B">
        <w:rPr>
          <w:noProof/>
        </w:rPr>
        <mc:AlternateContent>
          <mc:Choice Requires="wps">
            <w:drawing>
              <wp:anchor distT="0" distB="0" distL="114300" distR="114300" simplePos="0" relativeHeight="251687936" behindDoc="0" locked="0" layoutInCell="1" allowOverlap="1" wp14:anchorId="363AFF62" wp14:editId="1064330A">
                <wp:simplePos x="0" y="0"/>
                <wp:positionH relativeFrom="column">
                  <wp:posOffset>4184650</wp:posOffset>
                </wp:positionH>
                <wp:positionV relativeFrom="paragraph">
                  <wp:posOffset>803910</wp:posOffset>
                </wp:positionV>
                <wp:extent cx="1060450" cy="2000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060450" cy="20002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2855" id="Rectangle 24" o:spid="_x0000_s1026" style="position:absolute;margin-left:329.5pt;margin-top:63.3pt;width:83.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" fillcolor="black" strokecolor="white [3212]" strokeweight="1pt">
                <v:fill opacity="19789f"/>
              </v:rect>
            </w:pict>
          </mc:Fallback>
        </mc:AlternateContent>
      </w:r>
      <w:r w:rsidR="009A153B" w:rsidRPr="009A153B">
        <w:rPr>
          <w:noProof/>
        </w:rPr>
        <mc:AlternateContent>
          <mc:Choice Requires="wps">
            <w:drawing>
              <wp:anchor distT="0" distB="0" distL="114300" distR="114300" simplePos="0" relativeHeight="251685888" behindDoc="0" locked="0" layoutInCell="1" allowOverlap="1" wp14:anchorId="6F06B157" wp14:editId="6ECE44F9">
                <wp:simplePos x="0" y="0"/>
                <wp:positionH relativeFrom="column">
                  <wp:posOffset>1168400</wp:posOffset>
                </wp:positionH>
                <wp:positionV relativeFrom="paragraph">
                  <wp:posOffset>734060</wp:posOffset>
                </wp:positionV>
                <wp:extent cx="539750" cy="3365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39750" cy="33655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DD606" id="Rectangle 23" o:spid="_x0000_s1026" style="position:absolute;margin-left:92pt;margin-top:57.8pt;width:42.5pt;height: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" fillcolor="black" strokecolor="white [3212]" strokeweight="1pt">
                <v:fill opacity="19789f"/>
              </v:rect>
            </w:pict>
          </mc:Fallback>
        </mc:AlternateContent>
      </w:r>
      <w:r w:rsidR="009A153B" w:rsidRPr="009A153B">
        <w:rPr>
          <w:noProof/>
        </w:rPr>
        <mc:AlternateContent>
          <mc:Choice Requires="wps">
            <w:drawing>
              <wp:anchor distT="0" distB="0" distL="114300" distR="114300" simplePos="0" relativeHeight="251681792" behindDoc="0" locked="0" layoutInCell="1" allowOverlap="1" wp14:anchorId="7A38F3B9" wp14:editId="75EAF65E">
                <wp:simplePos x="0" y="0"/>
                <wp:positionH relativeFrom="column">
                  <wp:posOffset>368300</wp:posOffset>
                </wp:positionH>
                <wp:positionV relativeFrom="paragraph">
                  <wp:posOffset>2061210</wp:posOffset>
                </wp:positionV>
                <wp:extent cx="546100" cy="43180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546100" cy="43180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170AA" id="Rectangle 21" o:spid="_x0000_s1026" style="position:absolute;margin-left:29pt;margin-top:162.3pt;width:43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" fillcolor="black" strokecolor="white [3212]" strokeweight="1pt">
                <v:fill opacity="19789f"/>
              </v:rect>
            </w:pict>
          </mc:Fallback>
        </mc:AlternateContent>
      </w:r>
      <w:r w:rsidR="009A153B" w:rsidRPr="009A153B">
        <w:rPr>
          <w:noProof/>
        </w:rPr>
        <mc:AlternateContent>
          <mc:Choice Requires="wps">
            <w:drawing>
              <wp:anchor distT="0" distB="0" distL="114300" distR="114300" simplePos="0" relativeHeight="251678720" behindDoc="0" locked="0" layoutInCell="1" allowOverlap="1" wp14:anchorId="51FA5F38" wp14:editId="0D23D6EA">
                <wp:simplePos x="0" y="0"/>
                <wp:positionH relativeFrom="column">
                  <wp:posOffset>285750</wp:posOffset>
                </wp:positionH>
                <wp:positionV relativeFrom="paragraph">
                  <wp:posOffset>467360</wp:posOffset>
                </wp:positionV>
                <wp:extent cx="762000" cy="15367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762000" cy="1536700"/>
                        </a:xfrm>
                        <a:prstGeom prst="rect">
                          <a:avLst/>
                        </a:prstGeom>
                        <a:solidFill>
                          <a:srgbClr val="000000">
                            <a:alpha val="30196"/>
                          </a:srgb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F6417" id="Rectangle 19" o:spid="_x0000_s1026" style="position:absolute;margin-left:22.5pt;margin-top:36.8pt;width:60pt;height: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" fillcolor="black" strokecolor="white [3212]" strokeweight="1pt">
                <v:fill opacity="19789f"/>
              </v:rect>
            </w:pict>
          </mc:Fallback>
        </mc:AlternateContent>
      </w:r>
      <w:r w:rsidR="009A153B" w:rsidRPr="009A153B">
        <w:rPr>
          <w:noProof/>
        </w:rPr>
        <mc:AlternateContent>
          <mc:Choice Requires="wps">
            <w:drawing>
              <wp:anchor distT="0" distB="0" distL="114300" distR="114300" simplePos="0" relativeHeight="251679744" behindDoc="0" locked="0" layoutInCell="1" allowOverlap="1" wp14:anchorId="32F8943E" wp14:editId="055BE213">
                <wp:simplePos x="0" y="0"/>
                <wp:positionH relativeFrom="column">
                  <wp:posOffset>323850</wp:posOffset>
                </wp:positionH>
                <wp:positionV relativeFrom="paragraph">
                  <wp:posOffset>143510</wp:posOffset>
                </wp:positionV>
                <wp:extent cx="273050" cy="2857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73050" cy="285750"/>
                        </a:xfrm>
                        <a:prstGeom prst="rect">
                          <a:avLst/>
                        </a:prstGeom>
                        <a:solidFill>
                          <a:schemeClr val="lt1"/>
                        </a:solidFill>
                        <a:ln w="6350">
                          <a:solidFill>
                            <a:prstClr val="black"/>
                          </a:solidFill>
                        </a:ln>
                      </wps:spPr>
                      <wps:txbx>
                        <w:txbxContent>
                          <w:p w14:paraId="71587B98" w14:textId="77777777" w:rsidR="009A153B" w:rsidRDefault="009A153B" w:rsidP="009A153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943E" id="Text Box 20" o:spid="_x0000_s1035" type="#_x0000_t202" style="position:absolute;margin-left:25.5pt;margin-top:11.3pt;width:2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" fillcolor="white [3201]" strokeweight=".5pt">
                <v:textbox>
                  <w:txbxContent>
                    <w:p w14:paraId="71587B98" w14:textId="77777777" w:rsidR="009A153B" w:rsidRDefault="009A153B" w:rsidP="009A153B">
                      <w:r>
                        <w:t>1</w:t>
                      </w:r>
                    </w:p>
                  </w:txbxContent>
                </v:textbox>
              </v:shape>
            </w:pict>
          </mc:Fallback>
        </mc:AlternateContent>
      </w:r>
      <w:r w:rsidR="009A153B">
        <w:rPr>
          <w:noProof/>
        </w:rPr>
        <w:drawing>
          <wp:inline distT="0" distB="0" distL="0" distR="0" wp14:anchorId="30FC9452" wp14:editId="64D2E813">
            <wp:extent cx="5486400" cy="4114800"/>
            <wp:effectExtent l="0" t="0" r="0" b="0"/>
            <wp:docPr id="14" name="Picture 14"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circu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35FDB6F" w14:textId="77777777" w:rsidR="00BE16E2" w:rsidRDefault="009A153B" w:rsidP="009A153B">
      <w:pPr>
        <w:pStyle w:val="ListParagraph"/>
        <w:numPr>
          <w:ilvl w:val="0"/>
          <w:numId w:val="21"/>
        </w:numPr>
      </w:pPr>
      <w:r>
        <w:t>Arduino Pro Mini</w:t>
      </w:r>
    </w:p>
    <w:p w14:paraId="6F72167A" w14:textId="77777777" w:rsidR="009A153B" w:rsidRDefault="00C91021" w:rsidP="009A153B">
      <w:pPr>
        <w:pStyle w:val="ListParagraph"/>
        <w:numPr>
          <w:ilvl w:val="0"/>
          <w:numId w:val="21"/>
        </w:numPr>
      </w:pPr>
      <w:r>
        <w:t>Relay controlled switch</w:t>
      </w:r>
    </w:p>
    <w:p w14:paraId="06D52868" w14:textId="77777777" w:rsidR="00C91021" w:rsidRDefault="00C91021" w:rsidP="009A153B">
      <w:pPr>
        <w:pStyle w:val="ListParagraph"/>
        <w:numPr>
          <w:ilvl w:val="0"/>
          <w:numId w:val="21"/>
        </w:numPr>
      </w:pPr>
      <w:r>
        <w:t>DC to DC Power Converter</w:t>
      </w:r>
    </w:p>
    <w:p w14:paraId="3A7BC86B" w14:textId="77777777" w:rsidR="00C91021" w:rsidRDefault="00C91021" w:rsidP="009A153B">
      <w:pPr>
        <w:pStyle w:val="ListParagraph"/>
        <w:numPr>
          <w:ilvl w:val="0"/>
          <w:numId w:val="21"/>
        </w:numPr>
      </w:pPr>
      <w:r>
        <w:t>4 Pin DIP Switches</w:t>
      </w:r>
    </w:p>
    <w:p w14:paraId="39C471E9" w14:textId="77777777" w:rsidR="00C91021" w:rsidRDefault="00C91021" w:rsidP="009A153B">
      <w:pPr>
        <w:pStyle w:val="ListParagraph"/>
        <w:numPr>
          <w:ilvl w:val="0"/>
          <w:numId w:val="21"/>
        </w:numPr>
      </w:pPr>
      <w:r>
        <w:t>RS485 Serial Interface</w:t>
      </w:r>
    </w:p>
    <w:p w14:paraId="4052C499" w14:textId="77777777" w:rsidR="00C91021" w:rsidRDefault="00C91021" w:rsidP="00C91021">
      <w:pPr>
        <w:pStyle w:val="Heading2"/>
      </w:pPr>
      <w:bookmarkStart w:id="9" w:name="_Toc64838501"/>
      <w:r>
        <w:lastRenderedPageBreak/>
        <w:t>Details</w:t>
      </w:r>
      <w:bookmarkEnd w:id="9"/>
    </w:p>
    <w:p w14:paraId="424CE9F7" w14:textId="77777777" w:rsidR="00C91021" w:rsidRDefault="00C91021" w:rsidP="00C91021">
      <w:pPr>
        <w:pStyle w:val="Heading3"/>
      </w:pPr>
      <w:bookmarkStart w:id="10" w:name="_Toc64838502"/>
      <w:r>
        <w:t>Arduino Pro Mini</w:t>
      </w:r>
      <w:bookmarkEnd w:id="10"/>
    </w:p>
    <w:p w14:paraId="1BB86E0B" w14:textId="77777777" w:rsidR="00C91021" w:rsidRDefault="00C91021" w:rsidP="00C91021">
      <w:r>
        <w:t xml:space="preserve">This is a standard Arduino Pro Mini, running at 8 MHz with 3.3V power.  The 6 Pin header can be uses to connect a USB-to-serial adapter and then you can use a standard Arduino App to program the Arduino.  There are many tutorials about using this on the Internet, just google.  </w:t>
      </w:r>
    </w:p>
    <w:p w14:paraId="0D625026" w14:textId="77777777" w:rsidR="00C91021" w:rsidRDefault="00C91021" w:rsidP="00C91021">
      <w:r>
        <w:t>Our reference firmware can be found on GitHub at</w:t>
      </w:r>
    </w:p>
    <w:p w14:paraId="0FA98578" w14:textId="77777777" w:rsidR="00C91021" w:rsidRDefault="00884FCD" w:rsidP="00C91021">
      <w:hyperlink r:id="rId19" w:history="1">
        <w:r w:rsidR="00C91021" w:rsidRPr="00AA5A36">
          <w:rPr>
            <w:rStyle w:val="Hyperlink"/>
          </w:rPr>
          <w:t>https://github.com/benpayne/PowerBreakout</w:t>
        </w:r>
      </w:hyperlink>
    </w:p>
    <w:p w14:paraId="757200E4" w14:textId="77777777" w:rsidR="00C91021" w:rsidRDefault="00C91021" w:rsidP="00C91021">
      <w:pPr>
        <w:pStyle w:val="Heading3"/>
      </w:pPr>
      <w:bookmarkStart w:id="11" w:name="_Toc64838503"/>
      <w:r>
        <w:t>Relay controlled switch</w:t>
      </w:r>
      <w:bookmarkEnd w:id="11"/>
    </w:p>
    <w:p w14:paraId="319922CA" w14:textId="77777777" w:rsidR="00C91021" w:rsidRDefault="00C91021" w:rsidP="00C91021">
      <w:r>
        <w:t xml:space="preserve">The Arduino has one relay for turning on the Dell PSU.  There is a second relay that controls this header.  The middle pin is common, and the left and right pins will be, closed and open when the relay is not active.  When the relay is activated, they will change to open and closed respectively.  So, if you want a normally closed switch connect the left and center pins.  If you want a normally open switch connect to the right and center pins.  </w:t>
      </w:r>
    </w:p>
    <w:p w14:paraId="5AD871E1" w14:textId="77777777" w:rsidR="00A86956" w:rsidRDefault="00A86956" w:rsidP="00A86956">
      <w:pPr>
        <w:pStyle w:val="Heading3"/>
      </w:pPr>
      <w:bookmarkStart w:id="12" w:name="_Toc64838504"/>
      <w:r>
        <w:t>DC-DC Power Converter</w:t>
      </w:r>
      <w:bookmarkEnd w:id="12"/>
    </w:p>
    <w:p w14:paraId="3C959E0E" w14:textId="77777777" w:rsidR="00A86956" w:rsidRPr="00A86956" w:rsidRDefault="00A86956" w:rsidP="00A86956">
      <w:r>
        <w:t xml:space="preserve">This power converter is used to take 12V power and generate the 5V power that the SATA connector and riser cards need.  On the riser cards this 5V power is converted to 3.3V for the PCIe slot.  We default the board to 5V output, so the SATA plug provides the right power.  However, you can optimize the setup by turning the voltage down so the linear voltage regulator on a SATA riser is more efficient.  In this case we recommend tuning down to 4.2V.  Any lower and the LVR might not be able to maintain 3.3V accurately.  </w:t>
      </w:r>
    </w:p>
    <w:p w14:paraId="52DD4658" w14:textId="77777777" w:rsidR="00C91021" w:rsidRDefault="00C91021" w:rsidP="00C91021">
      <w:pPr>
        <w:pStyle w:val="Heading3"/>
      </w:pPr>
      <w:bookmarkStart w:id="13" w:name="_Toc64838505"/>
      <w:r>
        <w:lastRenderedPageBreak/>
        <w:t>4 Pin DIP switches</w:t>
      </w:r>
      <w:bookmarkEnd w:id="13"/>
    </w:p>
    <w:p w14:paraId="0DE06DD8" w14:textId="77777777" w:rsidR="00C91021" w:rsidRDefault="00C91021" w:rsidP="00C91021">
      <w:r>
        <w:t>These pins are directly connected to the Arduino and will allow and ID to be specified for this board.  This is intended to allow the board to be identified on the serial bus.  RS485 allows for several devices to be daisy-chained together</w:t>
      </w:r>
      <w:r w:rsidR="00DF4185">
        <w:t xml:space="preserve">.  Without this ID there would be no way to assign a command to a specific board.  </w:t>
      </w:r>
    </w:p>
    <w:p w14:paraId="75E2C312" w14:textId="77777777" w:rsidR="00DF4185" w:rsidRDefault="00DF4185" w:rsidP="00DF4185">
      <w:pPr>
        <w:pStyle w:val="Heading3"/>
      </w:pPr>
      <w:bookmarkStart w:id="14" w:name="_Toc64838506"/>
      <w:r>
        <w:t>RS485 connector</w:t>
      </w:r>
      <w:bookmarkEnd w:id="14"/>
    </w:p>
    <w:p w14:paraId="17626DF2" w14:textId="05AC1CF9" w:rsidR="00BE16E2" w:rsidRDefault="00DF4185">
      <w:r>
        <w:t>This allows for multiple board to be connected together.  There is also a jumper next to this connector, when closed that will enable a termination resistor.  Each end of a RS485 bus should have a termination resistor activated.  This bus can also be connected to a PC or Raspberry PI (via an interface adapter).  This would allow for monitoring and control from a PC or Web.  This software is not supplied by NSM at this time.</w:t>
      </w:r>
      <w:r w:rsidR="00844983">
        <w:t xml:space="preserve">  But checkout the firmware source code for a reference of the commands supported by the breakout board.</w:t>
      </w:r>
    </w:p>
    <w:p w14:paraId="501F48F9" w14:textId="46AC4FE2" w:rsidR="00844983" w:rsidRDefault="00844983">
      <w:r>
        <w:t xml:space="preserve">In addition to the command and control from the PC or Pi.  Each power supply will announce a change in the power state to other devices that have the same ID (see DIP Switches).  This allows PSUs to be grouped together to turn on/off together.  </w:t>
      </w:r>
    </w:p>
    <w:p w14:paraId="5B816039" w14:textId="41B86C22" w:rsidR="00844983" w:rsidRDefault="00815D65">
      <w:r>
        <w:t xml:space="preserve">Connecting devices should be a “daisy-chained” together.  </w:t>
      </w:r>
      <w:proofErr w:type="gramStart"/>
      <w:r>
        <w:t>So</w:t>
      </w:r>
      <w:proofErr w:type="gramEnd"/>
      <w:r>
        <w:t xml:space="preserve"> pin 1 to pin 1, pin 2 to pin 2, </w:t>
      </w:r>
      <w:proofErr w:type="spellStart"/>
      <w:r>
        <w:t>etc</w:t>
      </w:r>
      <w:proofErr w:type="spellEnd"/>
      <w:r>
        <w:t xml:space="preserve">…. NSM provides cables for this purpose as well if you don’t want to build your own.  If you do build you own pins 1 and 2 should be twisted pair.  Pin 3 provides a common ground.  Pin 3 is closest to the LEDs.  </w:t>
      </w:r>
    </w:p>
    <w:sectPr w:rsidR="00844983">
      <w:footerReference w:type="default" r:id="rId20"/>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4838F" w14:textId="77777777" w:rsidR="00884FCD" w:rsidRDefault="00884FCD">
      <w:pPr>
        <w:spacing w:after="0" w:line="240" w:lineRule="auto"/>
      </w:pPr>
      <w:r>
        <w:separator/>
      </w:r>
    </w:p>
  </w:endnote>
  <w:endnote w:type="continuationSeparator" w:id="0">
    <w:p w14:paraId="7F695251" w14:textId="77777777" w:rsidR="00884FCD" w:rsidRDefault="0088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notTrueType/>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392255"/>
      <w:docPartObj>
        <w:docPartGallery w:val="Page Numbers (Bottom of Page)"/>
        <w:docPartUnique/>
      </w:docPartObj>
    </w:sdtPr>
    <w:sdtEndPr>
      <w:rPr>
        <w:noProof/>
      </w:rPr>
    </w:sdtEndPr>
    <w:sdtContent>
      <w:p w14:paraId="6BD09899" w14:textId="77777777" w:rsidR="00BE16E2" w:rsidRDefault="00CF5AE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F769C" w14:textId="77777777" w:rsidR="00884FCD" w:rsidRDefault="00884FCD">
      <w:pPr>
        <w:spacing w:after="0" w:line="240" w:lineRule="auto"/>
      </w:pPr>
      <w:r>
        <w:separator/>
      </w:r>
    </w:p>
  </w:footnote>
  <w:footnote w:type="continuationSeparator" w:id="0">
    <w:p w14:paraId="1A7870A4" w14:textId="77777777" w:rsidR="00884FCD" w:rsidRDefault="00884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2D123" w14:textId="77777777" w:rsidR="00DB46B1" w:rsidRDefault="00DB46B1">
    <w:pPr>
      <w:pStyle w:val="Header"/>
    </w:pPr>
    <w:r>
      <w:rPr>
        <w:noProof/>
        <w:lang w:eastAsia="zh-CN"/>
      </w:rPr>
      <mc:AlternateContent>
        <mc:Choice Requires="wps">
          <w:drawing>
            <wp:anchor distT="0" distB="0" distL="114300" distR="114300" simplePos="0" relativeHeight="251659264" behindDoc="0" locked="0" layoutInCell="1" allowOverlap="1" wp14:anchorId="562C44CC" wp14:editId="7B581FCC">
              <wp:simplePos x="0" y="0"/>
              <wp:positionH relativeFrom="column">
                <wp:posOffset>647700</wp:posOffset>
              </wp:positionH>
              <wp:positionV relativeFrom="paragraph">
                <wp:posOffset>44450</wp:posOffset>
              </wp:positionV>
              <wp:extent cx="4794250" cy="317500"/>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4794250" cy="317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CA2740" w14:textId="77777777" w:rsidR="00DB46B1" w:rsidRPr="00DB46B1" w:rsidRDefault="00DB46B1">
                          <w:pPr>
                            <w:rPr>
                              <w:color w:val="F5A623"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5A623"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NSM Smart Breakout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2C44CC" id="_x0000_t202" coordsize="21600,21600" o:spt="202" path="m,l,21600r21600,l21600,xe">
              <v:stroke joinstyle="miter"/>
              <v:path gradientshapeok="t" o:connecttype="rect"/>
            </v:shapetype>
            <v:shape id="Text Box 35" o:spid="_x0000_s1036" type="#_x0000_t202" style="position:absolute;margin-left:51pt;margin-top:3.5pt;width:377.5pt;height: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" fillcolor="white [3201]" stroked="f" strokeweight="1pt">
              <v:textbox>
                <w:txbxContent>
                  <w:p w14:paraId="24CA2740" w14:textId="77777777" w:rsidR="00DB46B1" w:rsidRPr="00DB46B1" w:rsidRDefault="00DB46B1">
                    <w:pPr>
                      <w:rPr>
                        <w:color w:val="F5A623"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5A623"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NSM Smart Breakout Board</w:t>
                    </w:r>
                  </w:p>
                </w:txbxContent>
              </v:textbox>
            </v:shape>
          </w:pict>
        </mc:Fallback>
      </mc:AlternateContent>
    </w:r>
    <w:r>
      <w:rPr>
        <w:noProof/>
        <w:lang w:eastAsia="zh-CN"/>
      </w:rPr>
      <w:drawing>
        <wp:inline distT="0" distB="0" distL="0" distR="0" wp14:anchorId="7EC8BF34" wp14:editId="765C35E2">
          <wp:extent cx="406400" cy="406400"/>
          <wp:effectExtent l="0" t="0" r="0" b="0"/>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0714A4"/>
    <w:multiLevelType w:val="hybridMultilevel"/>
    <w:tmpl w:val="01A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5A623"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A3DA6"/>
    <w:multiLevelType w:val="multilevel"/>
    <w:tmpl w:val="F15E5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F355D2"/>
    <w:multiLevelType w:val="hybridMultilevel"/>
    <w:tmpl w:val="3B742C8A"/>
    <w:lvl w:ilvl="0" w:tplc="345623F4">
      <w:start w:val="1"/>
      <w:numFmt w:val="decimal"/>
      <w:lvlText w:val="%1."/>
      <w:lvlJc w:val="left"/>
      <w:pPr>
        <w:ind w:left="864"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070A3"/>
    <w:multiLevelType w:val="hybridMultilevel"/>
    <w:tmpl w:val="C7082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7B17D5"/>
    <w:multiLevelType w:val="hybridMultilevel"/>
    <w:tmpl w:val="9FECC63C"/>
    <w:lvl w:ilvl="0" w:tplc="345623F4">
      <w:start w:val="1"/>
      <w:numFmt w:val="decimal"/>
      <w:lvlText w:val="%1."/>
      <w:lvlJc w:val="left"/>
      <w:pPr>
        <w:ind w:left="864"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5A623"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11"/>
  </w:num>
  <w:num w:numId="5">
    <w:abstractNumId w:val="11"/>
  </w:num>
  <w:num w:numId="6">
    <w:abstractNumId w:val="8"/>
  </w:num>
  <w:num w:numId="7">
    <w:abstractNumId w:val="17"/>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6"/>
  </w:num>
  <w:num w:numId="18">
    <w:abstractNumId w:val="12"/>
  </w:num>
  <w:num w:numId="19">
    <w:abstractNumId w:val="13"/>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CC3"/>
    <w:rsid w:val="002816B1"/>
    <w:rsid w:val="004A001F"/>
    <w:rsid w:val="00524CC3"/>
    <w:rsid w:val="0054102A"/>
    <w:rsid w:val="00815D65"/>
    <w:rsid w:val="00844983"/>
    <w:rsid w:val="00884FCD"/>
    <w:rsid w:val="008C056C"/>
    <w:rsid w:val="009124E9"/>
    <w:rsid w:val="00976951"/>
    <w:rsid w:val="009A153B"/>
    <w:rsid w:val="009B26D4"/>
    <w:rsid w:val="00A21620"/>
    <w:rsid w:val="00A86956"/>
    <w:rsid w:val="00B33EAD"/>
    <w:rsid w:val="00BE16E2"/>
    <w:rsid w:val="00C275D0"/>
    <w:rsid w:val="00C91021"/>
    <w:rsid w:val="00CF0F7D"/>
    <w:rsid w:val="00CF5AE1"/>
    <w:rsid w:val="00D07D63"/>
    <w:rsid w:val="00DB46B1"/>
    <w:rsid w:val="00DB5B53"/>
    <w:rsid w:val="00DF4185"/>
    <w:rsid w:val="00E22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1E3B4"/>
  <w15:chartTrackingRefBased/>
  <w15:docId w15:val="{C485AE9E-50E5-B044-B028-BAD2662F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8F8989"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696464"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696464"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5A623" w:themeColor="accent1"/>
    </w:rPr>
  </w:style>
  <w:style w:type="paragraph" w:styleId="Heading4">
    <w:name w:val="heading 4"/>
    <w:basedOn w:val="Normal"/>
    <w:next w:val="Normal"/>
    <w:link w:val="Heading4Char"/>
    <w:uiPriority w:val="9"/>
    <w:unhideWhenUsed/>
    <w:qFormat/>
    <w:pPr>
      <w:keepNext/>
      <w:keepLines/>
      <w:spacing w:before="317" w:after="317"/>
      <w:contextualSpacing/>
      <w:outlineLvl w:val="3"/>
    </w:pPr>
    <w:rPr>
      <w:rFonts w:asciiTheme="majorHAnsi" w:eastAsiaTheme="majorEastAsia" w:hAnsiTheme="majorHAnsi" w:cstheme="majorBidi"/>
      <w:b/>
      <w:i/>
      <w:iCs/>
      <w:color w:val="696464"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696464"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5A623"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696464"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696464"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696464"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5A623" w:themeColor="accent1"/>
      <w:sz w:val="54"/>
    </w:rPr>
  </w:style>
  <w:style w:type="character" w:customStyle="1" w:styleId="QuoteChar">
    <w:name w:val="Quote Char"/>
    <w:basedOn w:val="DefaultParagraphFont"/>
    <w:link w:val="Quote"/>
    <w:uiPriority w:val="10"/>
    <w:rPr>
      <w:b/>
      <w:iCs/>
      <w:color w:val="F5A623"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5A623"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696464"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696464"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5A623"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696464"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5A623"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5A623"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5A623" w:themeColor="accent1"/>
      <w:sz w:val="54"/>
    </w:rPr>
  </w:style>
  <w:style w:type="character" w:customStyle="1" w:styleId="IntenseQuoteChar">
    <w:name w:val="Intense Quote Char"/>
    <w:basedOn w:val="DefaultParagraphFont"/>
    <w:link w:val="IntenseQuote"/>
    <w:uiPriority w:val="30"/>
    <w:semiHidden/>
    <w:rPr>
      <w:b/>
      <w:i/>
      <w:iCs/>
      <w:color w:val="F5A623"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5A623" w:themeColor="accent1"/>
      <w:sz w:val="38"/>
      <w:szCs w:val="38"/>
    </w:rPr>
  </w:style>
  <w:style w:type="character" w:customStyle="1" w:styleId="FooterChar">
    <w:name w:val="Footer Char"/>
    <w:basedOn w:val="DefaultParagraphFont"/>
    <w:link w:val="Footer"/>
    <w:uiPriority w:val="99"/>
    <w:rPr>
      <w:b/>
      <w:color w:val="F5A623"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5A623" w:themeColor="accent1"/>
    </w:rPr>
  </w:style>
  <w:style w:type="character" w:styleId="IntenseReference">
    <w:name w:val="Intense Reference"/>
    <w:basedOn w:val="DefaultParagraphFont"/>
    <w:uiPriority w:val="32"/>
    <w:semiHidden/>
    <w:unhideWhenUsed/>
    <w:qFormat/>
    <w:rPr>
      <w:b/>
      <w:bCs/>
      <w:caps/>
      <w:smallCaps w:val="0"/>
      <w:color w:val="787272" w:themeColor="text2" w:themeTint="E6"/>
      <w:spacing w:val="0"/>
    </w:rPr>
  </w:style>
  <w:style w:type="character" w:styleId="Strong">
    <w:name w:val="Strong"/>
    <w:basedOn w:val="DefaultParagraphFont"/>
    <w:uiPriority w:val="8"/>
    <w:semiHidden/>
    <w:unhideWhenUsed/>
    <w:qFormat/>
    <w:rPr>
      <w:b/>
      <w:bCs/>
      <w:color w:val="787272" w:themeColor="text2" w:themeTint="E6"/>
    </w:rPr>
  </w:style>
  <w:style w:type="character" w:styleId="SubtleEmphasis">
    <w:name w:val="Subtle Emphasis"/>
    <w:basedOn w:val="DefaultParagraphFont"/>
    <w:uiPriority w:val="19"/>
    <w:semiHidden/>
    <w:unhideWhenUsed/>
    <w:qFormat/>
    <w:rPr>
      <w:i/>
      <w:iCs/>
      <w:color w:val="8F8989" w:themeColor="text2" w:themeTint="BF"/>
    </w:rPr>
  </w:style>
  <w:style w:type="character" w:styleId="SubtleReference">
    <w:name w:val="Subtle Reference"/>
    <w:basedOn w:val="DefaultParagraphFont"/>
    <w:uiPriority w:val="31"/>
    <w:semiHidden/>
    <w:unhideWhenUsed/>
    <w:qFormat/>
    <w:rPr>
      <w:caps/>
      <w:smallCaps w:val="0"/>
      <w:color w:val="8F8989" w:themeColor="text2" w:themeTint="BF"/>
    </w:rPr>
  </w:style>
  <w:style w:type="character" w:styleId="BookTitle">
    <w:name w:val="Book Title"/>
    <w:basedOn w:val="DefaultParagraphFont"/>
    <w:uiPriority w:val="33"/>
    <w:semiHidden/>
    <w:unhideWhenUsed/>
    <w:qFormat/>
    <w:rPr>
      <w:b w:val="0"/>
      <w:bCs/>
      <w:i/>
      <w:iCs/>
      <w:color w:val="787272"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696464"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696464"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5A623"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5A623"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696464"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D9D7D7"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696464"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5A623"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696464"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Hyperlink">
    <w:name w:val="Hyperlink"/>
    <w:basedOn w:val="DefaultParagraphFont"/>
    <w:uiPriority w:val="99"/>
    <w:unhideWhenUsed/>
    <w:rsid w:val="00C91021"/>
    <w:rPr>
      <w:color w:val="F5A623" w:themeColor="hyperlink"/>
      <w:u w:val="single"/>
    </w:rPr>
  </w:style>
  <w:style w:type="character" w:styleId="UnresolvedMention">
    <w:name w:val="Unresolved Mention"/>
    <w:basedOn w:val="DefaultParagraphFont"/>
    <w:uiPriority w:val="99"/>
    <w:semiHidden/>
    <w:unhideWhenUsed/>
    <w:rsid w:val="00C91021"/>
    <w:rPr>
      <w:color w:val="605E5C"/>
      <w:shd w:val="clear" w:color="auto" w:fill="E1DFDD"/>
    </w:rPr>
  </w:style>
  <w:style w:type="paragraph" w:styleId="TOC3">
    <w:name w:val="toc 3"/>
    <w:basedOn w:val="Normal"/>
    <w:next w:val="Normal"/>
    <w:autoRedefine/>
    <w:uiPriority w:val="39"/>
    <w:unhideWhenUsed/>
    <w:rsid w:val="00A8695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https://github.com/benpayne/PowerBreakou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payne/Library/Containers/com.microsoft.Word/Data/Library/Application%20Support/Microsoft/Office/16.0/DTS/en-US%7b5B8F98E8-F98F-794A-9B96-DB937FD8EEC5%7d/%7bD4CE1026-63CE-9347-94F6-4ABE5518EB0C%7dtf10002071.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696464"/>
      </a:dk2>
      <a:lt2>
        <a:srgbClr val="E9E5DC"/>
      </a:lt2>
      <a:accent1>
        <a:srgbClr val="F5A623"/>
      </a:accent1>
      <a:accent2>
        <a:srgbClr val="A1A1A1"/>
      </a:accent2>
      <a:accent3>
        <a:srgbClr val="494949"/>
      </a:accent3>
      <a:accent4>
        <a:srgbClr val="E19219"/>
      </a:accent4>
      <a:accent5>
        <a:srgbClr val="918485"/>
      </a:accent5>
      <a:accent6>
        <a:srgbClr val="3A3A3A"/>
      </a:accent6>
      <a:hlink>
        <a:srgbClr val="F5A623"/>
      </a:hlink>
      <a:folHlink>
        <a:srgbClr val="96A9A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9A131541-2DE1-47E4-B02C-C56562F5FA5C}">
  <ds:schemaRefs>
    <ds:schemaRef ds:uri="http://schemas.openxmlformats.org/officeDocument/2006/bibliography"/>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{D4CE1026-63CE-9347-94F6-4ABE5518EB0C}tf10002071.dotx</Template>
  <TotalTime>1</TotalTime>
  <Pages>12</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NSM SMART Breakout Board</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NSM SMART Breakout Board</dc:title>
  <dc:subject/>
  <dc:creator>Ben Payne</dc:creator>
  <cp:keywords/>
  <dc:description/>
  <cp:lastModifiedBy>Ben Payne</cp:lastModifiedBy>
  <cp:revision>2</cp:revision>
  <cp:lastPrinted>2021-02-22T07:01:00Z</cp:lastPrinted>
  <dcterms:created xsi:type="dcterms:W3CDTF">2021-02-24T04:48:00Z</dcterms:created>
  <dcterms:modified xsi:type="dcterms:W3CDTF">2021-02-24T04:48:00Z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